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2AAE2" w14:textId="2502BDF9" w:rsidR="00653BF0" w:rsidRDefault="009466D0">
      <w:r>
        <w:rPr>
          <w:noProof/>
        </w:rPr>
        <w:drawing>
          <wp:anchor distT="0" distB="0" distL="114300" distR="114300" simplePos="0" relativeHeight="251678208" behindDoc="0" locked="0" layoutInCell="1" allowOverlap="1" wp14:anchorId="6281797C" wp14:editId="2EE0369B">
            <wp:simplePos x="0" y="0"/>
            <wp:positionH relativeFrom="column">
              <wp:posOffset>3497580</wp:posOffset>
            </wp:positionH>
            <wp:positionV relativeFrom="paragraph">
              <wp:posOffset>6139815</wp:posOffset>
            </wp:positionV>
            <wp:extent cx="2057400" cy="1257300"/>
            <wp:effectExtent l="0" t="0" r="0" b="0"/>
            <wp:wrapNone/>
            <wp:docPr id="2083093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937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41E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322996A" wp14:editId="1754951D">
                <wp:simplePos x="0" y="0"/>
                <wp:positionH relativeFrom="column">
                  <wp:posOffset>2498090</wp:posOffset>
                </wp:positionH>
                <wp:positionV relativeFrom="paragraph">
                  <wp:posOffset>7306945</wp:posOffset>
                </wp:positionV>
                <wp:extent cx="4000500" cy="1193800"/>
                <wp:effectExtent l="0" t="0" r="0" b="0"/>
                <wp:wrapNone/>
                <wp:docPr id="1790443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29835" w14:textId="77777777" w:rsidR="00653BF0" w:rsidRPr="00AB11AB" w:rsidRDefault="00855D76" w:rsidP="00404E70">
                            <w:pPr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</w:pPr>
                            <w:r w:rsidRPr="00AB11AB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>For more information or to</w:t>
                            </w:r>
                            <w:r w:rsidRPr="00AB11AB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br/>
                              <w:t>order, please contact:</w:t>
                            </w:r>
                          </w:p>
                          <w:p w14:paraId="637611A1" w14:textId="77777777" w:rsidR="00653BF0" w:rsidRPr="00AB11AB" w:rsidRDefault="00855D76" w:rsidP="00404E70">
                            <w:pPr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</w:pPr>
                            <w:r w:rsidRPr="00AB11AB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>Company Name</w:t>
                            </w:r>
                            <w:r w:rsidRPr="00AB11AB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br/>
                              <w:t>Representative’s Name</w:t>
                            </w:r>
                            <w:r w:rsidRPr="00AB11AB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br/>
                            </w:r>
                            <w:proofErr w:type="gramStart"/>
                            <w:r w:rsidRPr="00AB11AB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>phone  •</w:t>
                            </w:r>
                            <w:proofErr w:type="gramEnd"/>
                            <w:r w:rsidRPr="00AB11AB">
                              <w:rPr>
                                <w:rFonts w:ascii="Trebuchet MS" w:hAnsi="Trebuchet MS"/>
                                <w:color w:val="5A4B42"/>
                                <w:sz w:val="26"/>
                                <w:szCs w:val="26"/>
                              </w:rPr>
                              <w:t xml:space="preserve">  website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2996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6.7pt;margin-top:575.35pt;width:315pt;height:9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" filled="f" stroked="f">
                <v:path arrowok="t"/>
                <v:textbox inset=",7.2pt,,7.2pt">
                  <w:txbxContent>
                    <w:p w14:paraId="6A629835" w14:textId="77777777" w:rsidR="00653BF0" w:rsidRPr="00AB11AB" w:rsidRDefault="00855D76" w:rsidP="00404E70">
                      <w:pPr>
                        <w:jc w:val="center"/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</w:pPr>
                      <w:r w:rsidRPr="00AB11AB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>For more information or to</w:t>
                      </w:r>
                      <w:r w:rsidRPr="00AB11AB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br/>
                        <w:t>order, please contact:</w:t>
                      </w:r>
                    </w:p>
                    <w:p w14:paraId="637611A1" w14:textId="77777777" w:rsidR="00653BF0" w:rsidRPr="00AB11AB" w:rsidRDefault="00855D76" w:rsidP="00404E70">
                      <w:pPr>
                        <w:jc w:val="center"/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</w:pPr>
                      <w:r w:rsidRPr="00AB11AB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>Company Name</w:t>
                      </w:r>
                      <w:r w:rsidRPr="00AB11AB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br/>
                        <w:t>Representative’s Name</w:t>
                      </w:r>
                      <w:r w:rsidRPr="00AB11AB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br/>
                      </w:r>
                      <w:proofErr w:type="gramStart"/>
                      <w:r w:rsidRPr="00AB11AB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>phone  •</w:t>
                      </w:r>
                      <w:proofErr w:type="gramEnd"/>
                      <w:r w:rsidRPr="00AB11AB">
                        <w:rPr>
                          <w:rFonts w:ascii="Trebuchet MS" w:hAnsi="Trebuchet MS"/>
                          <w:color w:val="5A4B42"/>
                          <w:sz w:val="26"/>
                          <w:szCs w:val="26"/>
                        </w:rPr>
                        <w:t xml:space="preserve">  website</w:t>
                      </w:r>
                    </w:p>
                  </w:txbxContent>
                </v:textbox>
              </v:shape>
            </w:pict>
          </mc:Fallback>
        </mc:AlternateContent>
      </w:r>
      <w:r w:rsidR="002C2C4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44D20C" wp14:editId="73B28E74">
                <wp:simplePos x="0" y="0"/>
                <wp:positionH relativeFrom="column">
                  <wp:posOffset>2498090</wp:posOffset>
                </wp:positionH>
                <wp:positionV relativeFrom="paragraph">
                  <wp:posOffset>2684145</wp:posOffset>
                </wp:positionV>
                <wp:extent cx="4000500" cy="3476625"/>
                <wp:effectExtent l="0" t="0" r="0" b="0"/>
                <wp:wrapTight wrapText="bothSides">
                  <wp:wrapPolygon edited="0">
                    <wp:start x="343" y="395"/>
                    <wp:lineTo x="343" y="21146"/>
                    <wp:lineTo x="21189" y="21146"/>
                    <wp:lineTo x="21189" y="395"/>
                    <wp:lineTo x="343" y="395"/>
                  </wp:wrapPolygon>
                </wp:wrapTight>
                <wp:docPr id="172896376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0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222"/>
                              <w:gridCol w:w="3111"/>
                              <w:gridCol w:w="1694"/>
                            </w:tblGrid>
                            <w:tr w:rsidR="009466D0" w:rsidRPr="00300A68" w14:paraId="2BB12613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609F181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170044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682D268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3CEB2E1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40ct IDA</w:t>
                                  </w:r>
                                </w:p>
                              </w:tc>
                            </w:tr>
                            <w:tr w:rsidR="009466D0" w:rsidRPr="00300A68" w14:paraId="492D0BA0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60E738E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170045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373E175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F9D1B4B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50ct IDA</w:t>
                                  </w:r>
                                </w:p>
                              </w:tc>
                            </w:tr>
                            <w:tr w:rsidR="009466D0" w:rsidRPr="00300A68" w14:paraId="45147C87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023CADF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170046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82AAD5E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849DF9D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60ct IDA</w:t>
                                  </w:r>
                                </w:p>
                              </w:tc>
                            </w:tr>
                            <w:tr w:rsidR="009466D0" w:rsidRPr="00300A68" w14:paraId="2ADDC0F9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DFA0F80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170047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D316DC7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C4D41B0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70ct IDA</w:t>
                                  </w:r>
                                </w:p>
                              </w:tc>
                            </w:tr>
                            <w:tr w:rsidR="009466D0" w:rsidRPr="00300A68" w14:paraId="3C65E7C9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840E79A" w14:textId="77777777" w:rsidR="00653BF0" w:rsidRPr="00300A68" w:rsidRDefault="00855D76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170048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D01BBF1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1693BA7C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80ct IDA</w:t>
                                  </w:r>
                                </w:p>
                              </w:tc>
                            </w:tr>
                            <w:tr w:rsidR="009466D0" w:rsidRPr="00300A68" w14:paraId="235C8869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C79E176" w14:textId="77777777" w:rsidR="00653BF0" w:rsidRPr="00300A68" w:rsidRDefault="00855D76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170049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ACB44BB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318A41B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90ct IDA</w:t>
                                  </w:r>
                                </w:p>
                              </w:tc>
                            </w:tr>
                            <w:tr w:rsidR="009466D0" w:rsidRPr="00300A68" w14:paraId="654B24E9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FE9ED80" w14:textId="77777777" w:rsidR="00653BF0" w:rsidRPr="00300A68" w:rsidRDefault="00855D76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170050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3C491AAC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B9103C9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100ct IDA</w:t>
                                  </w:r>
                                </w:p>
                              </w:tc>
                            </w:tr>
                            <w:tr w:rsidR="009466D0" w:rsidRPr="00300A68" w14:paraId="560A2C12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ED3F842" w14:textId="77777777" w:rsidR="00653BF0" w:rsidRPr="00300A68" w:rsidRDefault="00855D76" w:rsidP="00CB127A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170052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4E7A7E2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62073DF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120ct IDA</w:t>
                                  </w:r>
                                </w:p>
                              </w:tc>
                            </w:tr>
                            <w:tr w:rsidR="009466D0" w:rsidRPr="00300A68" w14:paraId="6702C28B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F498455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170107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26689E5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52C4E7F0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2 IDA 10</w:t>
                                  </w:r>
                                </w:p>
                              </w:tc>
                            </w:tr>
                            <w:tr w:rsidR="009466D0" w:rsidRPr="00300A68" w14:paraId="403FD284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FEE3EF6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170110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1F255DC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Potato Russet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8D4A160" w14:textId="77777777" w:rsidR="00653BF0" w:rsidRPr="00300A68" w:rsidRDefault="00855D76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  <w:r w:rsidRPr="00300A68"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  <w:t>26oz utl</w:t>
                                  </w:r>
                                </w:p>
                              </w:tc>
                            </w:tr>
                            <w:tr w:rsidR="009466D0" w:rsidRPr="00300A68" w14:paraId="046A053E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6B7BE858" w14:textId="77777777" w:rsidR="00653BF0" w:rsidRPr="00300A68" w:rsidRDefault="00653BF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B8D625F" w14:textId="77777777" w:rsidR="00653BF0" w:rsidRPr="00300A68" w:rsidRDefault="00653BF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4A03874A" w14:textId="77777777" w:rsidR="00653BF0" w:rsidRPr="00300A68" w:rsidRDefault="00653BF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9466D0" w:rsidRPr="00300A68" w14:paraId="548D1798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222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7257C974" w14:textId="77777777" w:rsidR="00653BF0" w:rsidRPr="00300A68" w:rsidRDefault="00653BF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1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2CD84E3E" w14:textId="77777777" w:rsidR="00653BF0" w:rsidRPr="00300A68" w:rsidRDefault="00653BF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4" w:type="dxa"/>
                                  <w:tcMar>
                                    <w:top w:w="72" w:type="dxa"/>
                                    <w:left w:w="115" w:type="dxa"/>
                                    <w:bottom w:w="72" w:type="dxa"/>
                                    <w:right w:w="115" w:type="dxa"/>
                                  </w:tcMar>
                                </w:tcPr>
                                <w:p w14:paraId="013E77F8" w14:textId="77777777" w:rsidR="00653BF0" w:rsidRPr="00300A68" w:rsidRDefault="00653BF0" w:rsidP="00B75B0D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aps/>
                                      <w:color w:val="5A4B42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CF0C65" w14:textId="77777777" w:rsidR="00653BF0" w:rsidRPr="00300A68" w:rsidRDefault="00653BF0" w:rsidP="00B75B0D">
                            <w:pPr>
                              <w:spacing w:after="240"/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4D20C" id="Text Box 3" o:spid="_x0000_s1027" type="#_x0000_t202" style="position:absolute;margin-left:196.7pt;margin-top:211.35pt;width:315pt;height:273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" filled="f" stroked="f">
                <v:path arrowok="t"/>
                <v:textbox inset=",7.2pt,,7.2pt"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222"/>
                        <w:gridCol w:w="3111"/>
                        <w:gridCol w:w="1694"/>
                      </w:tblGrid>
                      <w:tr w:rsidR="009466D0" w:rsidRPr="00300A68" w14:paraId="2BB12613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609F181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170044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682D268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3CEB2E1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40ct IDA</w:t>
                            </w:r>
                          </w:p>
                        </w:tc>
                      </w:tr>
                      <w:tr w:rsidR="009466D0" w:rsidRPr="00300A68" w14:paraId="492D0BA0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60E738E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170045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373E175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F9D1B4B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50ct IDA</w:t>
                            </w:r>
                          </w:p>
                        </w:tc>
                      </w:tr>
                      <w:tr w:rsidR="009466D0" w:rsidRPr="00300A68" w14:paraId="45147C87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023CADF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170046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82AAD5E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849DF9D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60ct IDA</w:t>
                            </w:r>
                          </w:p>
                        </w:tc>
                      </w:tr>
                      <w:tr w:rsidR="009466D0" w:rsidRPr="00300A68" w14:paraId="2ADDC0F9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DFA0F80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170047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D316DC7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C4D41B0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70ct IDA</w:t>
                            </w:r>
                          </w:p>
                        </w:tc>
                      </w:tr>
                      <w:tr w:rsidR="009466D0" w:rsidRPr="00300A68" w14:paraId="3C65E7C9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840E79A" w14:textId="77777777" w:rsidR="00653BF0" w:rsidRPr="00300A68" w:rsidRDefault="00855D76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170048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D01BBF1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1693BA7C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80ct IDA</w:t>
                            </w:r>
                          </w:p>
                        </w:tc>
                      </w:tr>
                      <w:tr w:rsidR="009466D0" w:rsidRPr="00300A68" w14:paraId="235C8869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C79E176" w14:textId="77777777" w:rsidR="00653BF0" w:rsidRPr="00300A68" w:rsidRDefault="00855D76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170049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ACB44BB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318A41B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90ct IDA</w:t>
                            </w:r>
                          </w:p>
                        </w:tc>
                      </w:tr>
                      <w:tr w:rsidR="009466D0" w:rsidRPr="00300A68" w14:paraId="654B24E9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FE9ED80" w14:textId="77777777" w:rsidR="00653BF0" w:rsidRPr="00300A68" w:rsidRDefault="00855D76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170050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3C491AAC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B9103C9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100ct IDA</w:t>
                            </w:r>
                          </w:p>
                        </w:tc>
                      </w:tr>
                      <w:tr w:rsidR="009466D0" w:rsidRPr="00300A68" w14:paraId="560A2C12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ED3F842" w14:textId="77777777" w:rsidR="00653BF0" w:rsidRPr="00300A68" w:rsidRDefault="00855D76" w:rsidP="00CB127A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170052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4E7A7E2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62073DF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120ct IDA</w:t>
                            </w:r>
                          </w:p>
                        </w:tc>
                      </w:tr>
                      <w:tr w:rsidR="009466D0" w:rsidRPr="00300A68" w14:paraId="6702C28B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F498455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170107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26689E5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52C4E7F0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2 IDA 10</w:t>
                            </w:r>
                          </w:p>
                        </w:tc>
                      </w:tr>
                      <w:tr w:rsidR="009466D0" w:rsidRPr="00300A68" w14:paraId="403FD284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FEE3EF6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170110</w:t>
                            </w: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1F255DC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Potato Russet</w:t>
                            </w: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8D4A160" w14:textId="77777777" w:rsidR="00653BF0" w:rsidRPr="00300A68" w:rsidRDefault="00855D76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  <w:t>26oz utl</w:t>
                            </w:r>
                          </w:p>
                        </w:tc>
                      </w:tr>
                      <w:tr w:rsidR="009466D0" w:rsidRPr="00300A68" w14:paraId="046A053E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6B7BE858" w14:textId="77777777" w:rsidR="00653BF0" w:rsidRPr="00300A68" w:rsidRDefault="00653BF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B8D625F" w14:textId="77777777" w:rsidR="00653BF0" w:rsidRPr="00300A68" w:rsidRDefault="00653BF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4A03874A" w14:textId="77777777" w:rsidR="00653BF0" w:rsidRPr="00300A68" w:rsidRDefault="00653BF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</w:p>
                        </w:tc>
                      </w:tr>
                      <w:tr w:rsidR="009466D0" w:rsidRPr="00300A68" w14:paraId="548D1798" w14:textId="77777777">
                        <w:trPr>
                          <w:jc w:val="center"/>
                        </w:trPr>
                        <w:tc>
                          <w:tcPr>
                            <w:tcW w:w="1222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7257C974" w14:textId="77777777" w:rsidR="00653BF0" w:rsidRPr="00300A68" w:rsidRDefault="00653BF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111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2CD84E3E" w14:textId="77777777" w:rsidR="00653BF0" w:rsidRPr="00300A68" w:rsidRDefault="00653BF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94" w:type="dxa"/>
                            <w:tc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cMar>
                          </w:tcPr>
                          <w:p w14:paraId="013E77F8" w14:textId="77777777" w:rsidR="00653BF0" w:rsidRPr="00300A68" w:rsidRDefault="00653BF0" w:rsidP="00B75B0D">
                            <w:pPr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43CF0C65" w14:textId="77777777" w:rsidR="00653BF0" w:rsidRPr="00300A68" w:rsidRDefault="00653BF0" w:rsidP="00B75B0D">
                      <w:pPr>
                        <w:spacing w:after="240"/>
                        <w:jc w:val="center"/>
                        <w:rPr>
                          <w:rFonts w:ascii="Trebuchet MS" w:hAnsi="Trebuchet MS"/>
                          <w:caps/>
                          <w:color w:val="5A4B42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C2C4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7252AF" wp14:editId="030C8104">
                <wp:simplePos x="0" y="0"/>
                <wp:positionH relativeFrom="column">
                  <wp:posOffset>2500630</wp:posOffset>
                </wp:positionH>
                <wp:positionV relativeFrom="paragraph">
                  <wp:posOffset>842394</wp:posOffset>
                </wp:positionV>
                <wp:extent cx="4000500" cy="19431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25339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D7568" w14:textId="77777777" w:rsidR="00653BF0" w:rsidRPr="00300A68" w:rsidRDefault="00855D76" w:rsidP="006A126D">
                            <w:pPr>
                              <w:spacing w:after="120"/>
                              <w:jc w:val="center"/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  <w:t xml:space="preserve">Idaho is known for its great potatoes. </w:t>
                            </w:r>
                            <w:r w:rsidRPr="00300A68"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  <w:br/>
                              <w:t>Add Idaho</w:t>
                            </w:r>
                            <w:r w:rsidRPr="00300A68">
                              <w:rPr>
                                <w:rFonts w:ascii="Trebuchet MS" w:hAnsi="Trebuchet MS"/>
                                <w:color w:val="5A4B42"/>
                                <w:sz w:val="28"/>
                                <w:vertAlign w:val="superscript"/>
                              </w:rPr>
                              <w:t>®</w:t>
                            </w:r>
                            <w:r w:rsidRPr="00300A68"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  <w:t xml:space="preserve"> potatoes to your menu, and </w:t>
                            </w:r>
                            <w:r w:rsidRPr="00300A68"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  <w:br/>
                              <w:t>you’ll be known for serving the best!</w:t>
                            </w:r>
                          </w:p>
                          <w:p w14:paraId="637E03F3" w14:textId="77777777" w:rsidR="00653BF0" w:rsidRPr="00300A68" w:rsidRDefault="00855D76" w:rsidP="006A126D">
                            <w:pPr>
                              <w:spacing w:after="120"/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36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  <w:t xml:space="preserve">And with all the choices below, </w:t>
                            </w:r>
                            <w:r w:rsidRPr="00300A68"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  <w:br/>
                              <w:t>you’re sure to find</w:t>
                            </w:r>
                            <w:r w:rsidRPr="00300A68">
                              <w:rPr>
                                <w:rFonts w:ascii="Trebuchet MS" w:hAnsi="Trebuchet MS"/>
                                <w:color w:val="5A4B42"/>
                                <w:sz w:val="28"/>
                              </w:rPr>
                              <w:br/>
                            </w: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36"/>
                              </w:rPr>
                              <w:t>The Right Size for the Job!</w:t>
                            </w:r>
                          </w:p>
                          <w:p w14:paraId="746A7411" w14:textId="77777777" w:rsidR="00653BF0" w:rsidRPr="00300A68" w:rsidRDefault="00855D76" w:rsidP="00C36A95">
                            <w:pPr>
                              <w:spacing w:after="120"/>
                              <w:jc w:val="center"/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</w:rPr>
                            </w:pPr>
                            <w:r w:rsidRPr="00300A68">
                              <w:rPr>
                                <w:rFonts w:ascii="Trebuchet MS" w:hAnsi="Trebuchet MS"/>
                                <w:caps/>
                                <w:color w:val="5A4B42"/>
                                <w:sz w:val="24"/>
                              </w:rPr>
                              <w:t>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252AF" id="Text Box 2" o:spid="_x0000_s1028" type="#_x0000_t202" style="position:absolute;margin-left:196.9pt;margin-top:66.35pt;width:315pt;height:15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" filled="f" stroked="f">
                <v:path arrowok="t"/>
                <v:textbox inset=",7.2pt,,7.2pt">
                  <w:txbxContent>
                    <w:p w14:paraId="52AD7568" w14:textId="77777777" w:rsidR="00653BF0" w:rsidRPr="00300A68" w:rsidRDefault="00855D76" w:rsidP="006A126D">
                      <w:pPr>
                        <w:spacing w:after="120"/>
                        <w:jc w:val="center"/>
                        <w:rPr>
                          <w:rFonts w:ascii="Trebuchet MS" w:hAnsi="Trebuchet MS"/>
                          <w:color w:val="5A4B42"/>
                          <w:sz w:val="28"/>
                        </w:rPr>
                      </w:pPr>
                      <w:r w:rsidRPr="00300A68">
                        <w:rPr>
                          <w:rFonts w:ascii="Trebuchet MS" w:hAnsi="Trebuchet MS"/>
                          <w:color w:val="5A4B42"/>
                          <w:sz w:val="28"/>
                        </w:rPr>
                        <w:t xml:space="preserve">Idaho is known for its great potatoes. </w:t>
                      </w:r>
                      <w:r w:rsidRPr="00300A68">
                        <w:rPr>
                          <w:rFonts w:ascii="Trebuchet MS" w:hAnsi="Trebuchet MS"/>
                          <w:color w:val="5A4B42"/>
                          <w:sz w:val="28"/>
                        </w:rPr>
                        <w:br/>
                        <w:t>Add Idaho</w:t>
                      </w:r>
                      <w:r w:rsidRPr="00300A68">
                        <w:rPr>
                          <w:rFonts w:ascii="Trebuchet MS" w:hAnsi="Trebuchet MS"/>
                          <w:color w:val="5A4B42"/>
                          <w:sz w:val="28"/>
                          <w:vertAlign w:val="superscript"/>
                        </w:rPr>
                        <w:t>®</w:t>
                      </w:r>
                      <w:r w:rsidRPr="00300A68">
                        <w:rPr>
                          <w:rFonts w:ascii="Trebuchet MS" w:hAnsi="Trebuchet MS"/>
                          <w:color w:val="5A4B42"/>
                          <w:sz w:val="28"/>
                        </w:rPr>
                        <w:t xml:space="preserve"> potatoes to your menu, and </w:t>
                      </w:r>
                      <w:r w:rsidRPr="00300A68">
                        <w:rPr>
                          <w:rFonts w:ascii="Trebuchet MS" w:hAnsi="Trebuchet MS"/>
                          <w:color w:val="5A4B42"/>
                          <w:sz w:val="28"/>
                        </w:rPr>
                        <w:br/>
                        <w:t>you’ll be known for serving the best!</w:t>
                      </w:r>
                    </w:p>
                    <w:p w14:paraId="637E03F3" w14:textId="77777777" w:rsidR="00653BF0" w:rsidRPr="00300A68" w:rsidRDefault="00855D76" w:rsidP="006A126D">
                      <w:pPr>
                        <w:spacing w:after="120"/>
                        <w:jc w:val="center"/>
                        <w:rPr>
                          <w:rFonts w:ascii="Trebuchet MS" w:hAnsi="Trebuchet MS"/>
                          <w:caps/>
                          <w:color w:val="5A4B42"/>
                          <w:sz w:val="36"/>
                        </w:rPr>
                      </w:pPr>
                      <w:r w:rsidRPr="00300A68">
                        <w:rPr>
                          <w:rFonts w:ascii="Trebuchet MS" w:hAnsi="Trebuchet MS"/>
                          <w:color w:val="5A4B42"/>
                          <w:sz w:val="28"/>
                        </w:rPr>
                        <w:t xml:space="preserve">And with all the choices below, </w:t>
                      </w:r>
                      <w:r w:rsidRPr="00300A68">
                        <w:rPr>
                          <w:rFonts w:ascii="Trebuchet MS" w:hAnsi="Trebuchet MS"/>
                          <w:color w:val="5A4B42"/>
                          <w:sz w:val="28"/>
                        </w:rPr>
                        <w:br/>
                        <w:t>you’re sure to find</w:t>
                      </w:r>
                      <w:r w:rsidRPr="00300A68">
                        <w:rPr>
                          <w:rFonts w:ascii="Trebuchet MS" w:hAnsi="Trebuchet MS"/>
                          <w:color w:val="5A4B42"/>
                          <w:sz w:val="28"/>
                        </w:rPr>
                        <w:br/>
                      </w:r>
                      <w:r w:rsidRPr="00300A68">
                        <w:rPr>
                          <w:rFonts w:ascii="Trebuchet MS" w:hAnsi="Trebuchet MS"/>
                          <w:caps/>
                          <w:color w:val="5A4B42"/>
                          <w:sz w:val="36"/>
                        </w:rPr>
                        <w:t>The Right Size for the Job!</w:t>
                      </w:r>
                    </w:p>
                    <w:p w14:paraId="746A7411" w14:textId="77777777" w:rsidR="00653BF0" w:rsidRPr="00300A68" w:rsidRDefault="00855D76" w:rsidP="00C36A95">
                      <w:pPr>
                        <w:spacing w:after="120"/>
                        <w:jc w:val="center"/>
                        <w:rPr>
                          <w:rFonts w:ascii="Trebuchet MS" w:hAnsi="Trebuchet MS"/>
                          <w:caps/>
                          <w:color w:val="5A4B42"/>
                          <w:sz w:val="24"/>
                        </w:rPr>
                      </w:pPr>
                      <w:r w:rsidRPr="00300A68">
                        <w:rPr>
                          <w:rFonts w:ascii="Trebuchet MS" w:hAnsi="Trebuchet MS"/>
                          <w:caps/>
                          <w:color w:val="5A4B42"/>
                          <w:sz w:val="24"/>
                        </w:rPr>
                        <w:t>_____________________________________________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653BF0" w:rsidSect="00702525">
      <w:headerReference w:type="default" r:id="rId7"/>
      <w:pgSz w:w="12240" w:h="15840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AB13A" w14:textId="77777777" w:rsidR="00DC2E68" w:rsidRDefault="00DC2E68">
      <w:r>
        <w:separator/>
      </w:r>
    </w:p>
  </w:endnote>
  <w:endnote w:type="continuationSeparator" w:id="0">
    <w:p w14:paraId="650593E5" w14:textId="77777777" w:rsidR="00DC2E68" w:rsidRDefault="00DC2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85722" w14:textId="77777777" w:rsidR="00DC2E68" w:rsidRDefault="00DC2E68">
      <w:r>
        <w:separator/>
      </w:r>
    </w:p>
  </w:footnote>
  <w:footnote w:type="continuationSeparator" w:id="0">
    <w:p w14:paraId="3E83AE0E" w14:textId="77777777" w:rsidR="00DC2E68" w:rsidRDefault="00DC2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C97B0" w14:textId="77777777" w:rsidR="00653BF0" w:rsidRDefault="00AE48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EF915E" wp14:editId="5BA880D0">
              <wp:simplePos x="0" y="0"/>
              <wp:positionH relativeFrom="column">
                <wp:posOffset>-1015365</wp:posOffset>
              </wp:positionH>
              <wp:positionV relativeFrom="paragraph">
                <wp:posOffset>-543560</wp:posOffset>
              </wp:positionV>
              <wp:extent cx="7772400" cy="10058400"/>
              <wp:effectExtent l="0" t="0" r="0" b="0"/>
              <wp:wrapNone/>
              <wp:docPr id="67074733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1AFE6" w14:textId="2D92F35A" w:rsidR="00653BF0" w:rsidRDefault="002C2C4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8E9763" wp14:editId="0D37DE17">
                                <wp:extent cx="7772400" cy="10058400"/>
                                <wp:effectExtent l="0" t="0" r="0" b="0"/>
                                <wp:docPr id="1108946607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08946607" name="Pictur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10058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EF915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79.95pt;margin-top:-42.8pt;width:612pt;height:1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" filled="f" stroked="f">
              <v:path arrowok="t"/>
              <v:textbox inset=",7.2pt,,7.2pt">
                <w:txbxContent>
                  <w:p w14:paraId="7B71AFE6" w14:textId="2D92F35A" w:rsidR="00653BF0" w:rsidRDefault="002C2C45">
                    <w:r>
                      <w:rPr>
                        <w:noProof/>
                      </w:rPr>
                      <w:drawing>
                        <wp:inline distT="0" distB="0" distL="0" distR="0" wp14:anchorId="798E9763" wp14:editId="0D37DE17">
                          <wp:extent cx="7772400" cy="10058400"/>
                          <wp:effectExtent l="0" t="0" r="0" b="0"/>
                          <wp:docPr id="1108946607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08946607" name="Pictur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1005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C45"/>
    <w:rsid w:val="001965D1"/>
    <w:rsid w:val="001B544E"/>
    <w:rsid w:val="002C2C45"/>
    <w:rsid w:val="00300A68"/>
    <w:rsid w:val="0035441E"/>
    <w:rsid w:val="003637E6"/>
    <w:rsid w:val="003E408C"/>
    <w:rsid w:val="0040183F"/>
    <w:rsid w:val="00424476"/>
    <w:rsid w:val="00555F31"/>
    <w:rsid w:val="005D7D8C"/>
    <w:rsid w:val="00653BF0"/>
    <w:rsid w:val="00855D76"/>
    <w:rsid w:val="009466D0"/>
    <w:rsid w:val="00A24631"/>
    <w:rsid w:val="00AB11AB"/>
    <w:rsid w:val="00AE4876"/>
    <w:rsid w:val="00DC2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BEDEB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BE1"/>
    <w:rPr>
      <w:rFonts w:ascii="Arial" w:hAnsi="Arial"/>
      <w:kern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D9F"/>
    <w:rPr>
      <w:rFonts w:ascii="Arial" w:hAnsi="Arial"/>
      <w:kern w:val="16"/>
    </w:rPr>
  </w:style>
  <w:style w:type="paragraph" w:styleId="Footer">
    <w:name w:val="footer"/>
    <w:basedOn w:val="Normal"/>
    <w:link w:val="FooterChar"/>
    <w:uiPriority w:val="99"/>
    <w:unhideWhenUsed/>
    <w:rsid w:val="00537D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D9F"/>
    <w:rPr>
      <w:rFonts w:ascii="Arial" w:hAnsi="Arial"/>
      <w:kern w:val="16"/>
    </w:rPr>
  </w:style>
  <w:style w:type="table" w:styleId="TableGrid">
    <w:name w:val="Table Grid"/>
    <w:basedOn w:val="TableNormal"/>
    <w:uiPriority w:val="59"/>
    <w:rsid w:val="00B75B0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IPC Template-WhyIdaho.dotx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Rosel</dc:creator>
  <cp:keywords/>
  <cp:lastModifiedBy>Isabelle Rosel</cp:lastModifiedBy>
  <cp:revision>2</cp:revision>
  <cp:lastPrinted>2014-07-14T18:38:00Z</cp:lastPrinted>
  <dcterms:created xsi:type="dcterms:W3CDTF">2025-10-02T16:29:00Z</dcterms:created>
  <dcterms:modified xsi:type="dcterms:W3CDTF">2025-10-02T16:29:00Z</dcterms:modified>
</cp:coreProperties>
</file>