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34BD2" w14:textId="30C99C3F" w:rsidR="00167D61" w:rsidRDefault="009D2250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F08AC2" wp14:editId="2BE6BBE7">
                <wp:simplePos x="0" y="0"/>
                <wp:positionH relativeFrom="column">
                  <wp:posOffset>2530548</wp:posOffset>
                </wp:positionH>
                <wp:positionV relativeFrom="paragraph">
                  <wp:posOffset>7682023</wp:posOffset>
                </wp:positionV>
                <wp:extent cx="4178595" cy="903605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78595" cy="90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3446E" w14:textId="77777777" w:rsidR="00167D61" w:rsidRPr="009D2250" w:rsidRDefault="00C44BE1" w:rsidP="00167D61">
                            <w:pPr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  <w:t>For more information or to order, please contact:</w:t>
                            </w:r>
                          </w:p>
                          <w:p w14:paraId="6EC4D62C" w14:textId="77777777" w:rsidR="00167D61" w:rsidRPr="009D2250" w:rsidRDefault="00CB6B3B">
                            <w:pPr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  <w:t xml:space="preserve">Company </w:t>
                            </w:r>
                            <w:proofErr w:type="gramStart"/>
                            <w:r w:rsidRPr="009D2250"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  <w:t>Name  •</w:t>
                            </w:r>
                            <w:proofErr w:type="gramEnd"/>
                            <w:r w:rsidR="00C44BE1" w:rsidRPr="009D2250"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  <w:t xml:space="preserve">  Representative’s Name</w:t>
                            </w:r>
                            <w:r w:rsidR="00C44BE1" w:rsidRPr="009D2250"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  <w:br/>
                            </w:r>
                            <w:proofErr w:type="gramStart"/>
                            <w:r w:rsidR="00C44BE1" w:rsidRPr="009D2250"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  <w:t>phone  •</w:t>
                            </w:r>
                            <w:proofErr w:type="gramEnd"/>
                            <w:r w:rsidR="00C44BE1" w:rsidRPr="009D2250"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  <w:t xml:space="preserve">  website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F08AC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99.25pt;margin-top:604.9pt;width:329pt;height:71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" filled="f" stroked="f">
                <v:textbox inset=",7.2pt,,7.2pt">
                  <w:txbxContent>
                    <w:p w14:paraId="09E3446E" w14:textId="77777777" w:rsidR="00167D61" w:rsidRPr="009D2250" w:rsidRDefault="00C44BE1" w:rsidP="00167D61">
                      <w:pPr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</w:pPr>
                      <w:r w:rsidRPr="009D2250"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  <w:t>For more information or to order, please contact:</w:t>
                      </w:r>
                    </w:p>
                    <w:p w14:paraId="6EC4D62C" w14:textId="77777777" w:rsidR="00167D61" w:rsidRPr="009D2250" w:rsidRDefault="00CB6B3B">
                      <w:pPr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</w:pPr>
                      <w:r w:rsidRPr="009D2250"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  <w:t xml:space="preserve">Company </w:t>
                      </w:r>
                      <w:proofErr w:type="gramStart"/>
                      <w:r w:rsidRPr="009D2250"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  <w:t>Name  •</w:t>
                      </w:r>
                      <w:proofErr w:type="gramEnd"/>
                      <w:r w:rsidR="00C44BE1" w:rsidRPr="009D2250"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  <w:t xml:space="preserve">  Representative’s Name</w:t>
                      </w:r>
                      <w:r w:rsidR="00C44BE1" w:rsidRPr="009D2250"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  <w:br/>
                      </w:r>
                      <w:proofErr w:type="gramStart"/>
                      <w:r w:rsidR="00C44BE1" w:rsidRPr="009D2250"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  <w:t>phone  •</w:t>
                      </w:r>
                      <w:proofErr w:type="gramEnd"/>
                      <w:r w:rsidR="00C44BE1" w:rsidRPr="009D2250"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  <w:t xml:space="preserve">  website</w:t>
                      </w:r>
                    </w:p>
                  </w:txbxContent>
                </v:textbox>
              </v:shape>
            </w:pict>
          </mc:Fallback>
        </mc:AlternateContent>
      </w:r>
      <w:r w:rsidR="00C80045">
        <w:rPr>
          <w:noProof/>
        </w:rPr>
        <w:drawing>
          <wp:anchor distT="0" distB="0" distL="114300" distR="114300" simplePos="0" relativeHeight="251660800" behindDoc="0" locked="0" layoutInCell="1" allowOverlap="1" wp14:anchorId="2D9D9318" wp14:editId="47DB1B9A">
            <wp:simplePos x="0" y="0"/>
            <wp:positionH relativeFrom="column">
              <wp:posOffset>-202565</wp:posOffset>
            </wp:positionH>
            <wp:positionV relativeFrom="paragraph">
              <wp:posOffset>6670779</wp:posOffset>
            </wp:positionV>
            <wp:extent cx="2057400" cy="1257300"/>
            <wp:effectExtent l="0" t="0" r="0" b="0"/>
            <wp:wrapNone/>
            <wp:docPr id="19408917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891736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FE0" w:rsidRPr="0042743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3578F46" wp14:editId="766B2ED2">
                <wp:simplePos x="0" y="0"/>
                <wp:positionH relativeFrom="column">
                  <wp:posOffset>2306955</wp:posOffset>
                </wp:positionH>
                <wp:positionV relativeFrom="paragraph">
                  <wp:posOffset>4683125</wp:posOffset>
                </wp:positionV>
                <wp:extent cx="0" cy="3072130"/>
                <wp:effectExtent l="0" t="0" r="12700" b="13970"/>
                <wp:wrapTight wrapText="bothSides">
                  <wp:wrapPolygon edited="0">
                    <wp:start x="-1" y="0"/>
                    <wp:lineTo x="-1" y="21609"/>
                    <wp:lineTo x="-1" y="21609"/>
                    <wp:lineTo x="-1" y="0"/>
                    <wp:lineTo x="-1" y="0"/>
                  </wp:wrapPolygon>
                </wp:wrapTight>
                <wp:docPr id="167216144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07213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A11DA" id="Line 1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65pt,368.75pt" to="181.65pt,61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" strokecolor="black [3200]" strokeweight="1pt">
                <v:stroke joinstyle="miter"/>
                <o:lock v:ext="edit" shapetype="f"/>
                <w10:wrap type="tight"/>
              </v:line>
            </w:pict>
          </mc:Fallback>
        </mc:AlternateContent>
      </w:r>
      <w:r w:rsidR="0042743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019B414" wp14:editId="2DEEA81A">
                <wp:simplePos x="0" y="0"/>
                <wp:positionH relativeFrom="column">
                  <wp:posOffset>2433955</wp:posOffset>
                </wp:positionH>
                <wp:positionV relativeFrom="paragraph">
                  <wp:posOffset>4507511</wp:posOffset>
                </wp:positionV>
                <wp:extent cx="4000500" cy="3181350"/>
                <wp:effectExtent l="0" t="0" r="0" b="0"/>
                <wp:wrapTight wrapText="bothSides">
                  <wp:wrapPolygon edited="0">
                    <wp:start x="343" y="431"/>
                    <wp:lineTo x="343" y="21126"/>
                    <wp:lineTo x="21189" y="21126"/>
                    <wp:lineTo x="21189" y="431"/>
                    <wp:lineTo x="343" y="431"/>
                  </wp:wrapPolygon>
                </wp:wrapTight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0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ook w:val="00A0" w:firstRow="1" w:lastRow="0" w:firstColumn="1" w:lastColumn="0" w:noHBand="0" w:noVBand="0"/>
                            </w:tblPr>
                            <w:tblGrid>
                              <w:gridCol w:w="1222"/>
                              <w:gridCol w:w="3111"/>
                              <w:gridCol w:w="1694"/>
                            </w:tblGrid>
                            <w:tr w:rsidR="00C80045" w:rsidRPr="009D2250" w14:paraId="7B60D174" w14:textId="77777777" w:rsidTr="00555E06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4C35993D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170044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3F4498C5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45A58EB7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40ct IDA</w:t>
                                  </w:r>
                                </w:p>
                              </w:tc>
                            </w:tr>
                            <w:tr w:rsidR="00C80045" w:rsidRPr="009D2250" w14:paraId="63799907" w14:textId="77777777" w:rsidTr="00555E06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4C503A36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170045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3CD61930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7C910BAB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50ct IDA</w:t>
                                  </w:r>
                                </w:p>
                              </w:tc>
                            </w:tr>
                            <w:tr w:rsidR="00C80045" w:rsidRPr="009D2250" w14:paraId="781F6BAA" w14:textId="77777777" w:rsidTr="00555E06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4AF08FC3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170046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09C80D1A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5AAB4914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60ct IDA</w:t>
                                  </w:r>
                                </w:p>
                              </w:tc>
                            </w:tr>
                            <w:tr w:rsidR="00C80045" w:rsidRPr="009D2250" w14:paraId="47ABAF6B" w14:textId="77777777" w:rsidTr="00555E06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68724C12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170047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03DD3D5D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5987BEB3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70ct IDA</w:t>
                                  </w:r>
                                </w:p>
                              </w:tc>
                            </w:tr>
                            <w:tr w:rsidR="00C80045" w:rsidRPr="009D2250" w14:paraId="2251F4F8" w14:textId="77777777" w:rsidTr="00555E06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20758646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170048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57ACDC35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1D88C09C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80ct IDA</w:t>
                                  </w:r>
                                </w:p>
                              </w:tc>
                            </w:tr>
                            <w:tr w:rsidR="00C80045" w:rsidRPr="009D2250" w14:paraId="106E4758" w14:textId="77777777" w:rsidTr="00555E06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3D2F8ED5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170049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648758D1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37674928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90ct IDA</w:t>
                                  </w:r>
                                </w:p>
                              </w:tc>
                            </w:tr>
                            <w:tr w:rsidR="00C80045" w:rsidRPr="009D2250" w14:paraId="18AB4BA5" w14:textId="77777777" w:rsidTr="00555E06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71B3BD34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170050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176E639D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00F02AEC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100ct IDA</w:t>
                                  </w:r>
                                </w:p>
                              </w:tc>
                            </w:tr>
                            <w:tr w:rsidR="00C80045" w:rsidRPr="009D2250" w14:paraId="4632EDAB" w14:textId="77777777" w:rsidTr="00555E06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7E81BD59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170052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524A04D1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7CA7A35C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120ct IDA</w:t>
                                  </w:r>
                                </w:p>
                              </w:tc>
                            </w:tr>
                            <w:tr w:rsidR="00C80045" w:rsidRPr="009D2250" w14:paraId="4C4358F7" w14:textId="77777777" w:rsidTr="00555E06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2AD48C85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170107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371F8429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4F1DFB6D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2 IDA 10</w:t>
                                  </w:r>
                                </w:p>
                              </w:tc>
                            </w:tr>
                            <w:tr w:rsidR="00C80045" w:rsidRPr="009D2250" w14:paraId="20760E33" w14:textId="77777777" w:rsidTr="00555E06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4EB8E9CD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170110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26EE30CB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1AD2B4FD" w14:textId="77777777" w:rsidR="00167D61" w:rsidRPr="009D2250" w:rsidRDefault="00C44BE1" w:rsidP="00555E06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9D2250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26oz utl</w:t>
                                  </w:r>
                                </w:p>
                              </w:tc>
                            </w:tr>
                          </w:tbl>
                          <w:p w14:paraId="6C0B8E85" w14:textId="77777777" w:rsidR="00167D61" w:rsidRPr="009D2250" w:rsidRDefault="00167D61" w:rsidP="00167D61">
                            <w:pPr>
                              <w:spacing w:after="240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9B414" id="Text Box 3" o:spid="_x0000_s1027" type="#_x0000_t202" style="position:absolute;margin-left:191.65pt;margin-top:354.9pt;width:315pt;height:25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" filled="f" stroked="f">
                <v:textbox inset=",7.2pt,,7.2pt">
                  <w:txbxContent>
                    <w:tbl>
                      <w:tblPr>
                        <w:tblW w:w="0" w:type="auto"/>
                        <w:jc w:val="center"/>
                        <w:tblLook w:val="00A0" w:firstRow="1" w:lastRow="0" w:firstColumn="1" w:lastColumn="0" w:noHBand="0" w:noVBand="0"/>
                      </w:tblPr>
                      <w:tblGrid>
                        <w:gridCol w:w="1222"/>
                        <w:gridCol w:w="3111"/>
                        <w:gridCol w:w="1694"/>
                      </w:tblGrid>
                      <w:tr w:rsidR="00C80045" w:rsidRPr="009D2250" w14:paraId="7B60D174" w14:textId="77777777" w:rsidTr="00555E06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4C35993D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170044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3F4498C5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45A58EB7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40ct IDA</w:t>
                            </w:r>
                          </w:p>
                        </w:tc>
                      </w:tr>
                      <w:tr w:rsidR="00C80045" w:rsidRPr="009D2250" w14:paraId="63799907" w14:textId="77777777" w:rsidTr="00555E06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4C503A36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170045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3CD61930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7C910BAB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50ct IDA</w:t>
                            </w:r>
                          </w:p>
                        </w:tc>
                      </w:tr>
                      <w:tr w:rsidR="00C80045" w:rsidRPr="009D2250" w14:paraId="781F6BAA" w14:textId="77777777" w:rsidTr="00555E06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4AF08FC3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170046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09C80D1A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5AAB4914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60ct IDA</w:t>
                            </w:r>
                          </w:p>
                        </w:tc>
                      </w:tr>
                      <w:tr w:rsidR="00C80045" w:rsidRPr="009D2250" w14:paraId="47ABAF6B" w14:textId="77777777" w:rsidTr="00555E06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68724C12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170047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03DD3D5D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5987BEB3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70ct IDA</w:t>
                            </w:r>
                          </w:p>
                        </w:tc>
                      </w:tr>
                      <w:tr w:rsidR="00C80045" w:rsidRPr="009D2250" w14:paraId="2251F4F8" w14:textId="77777777" w:rsidTr="00555E06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20758646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170048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57ACDC35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1D88C09C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80ct IDA</w:t>
                            </w:r>
                          </w:p>
                        </w:tc>
                      </w:tr>
                      <w:tr w:rsidR="00C80045" w:rsidRPr="009D2250" w14:paraId="106E4758" w14:textId="77777777" w:rsidTr="00555E06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3D2F8ED5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170049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648758D1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37674928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90ct IDA</w:t>
                            </w:r>
                          </w:p>
                        </w:tc>
                      </w:tr>
                      <w:tr w:rsidR="00C80045" w:rsidRPr="009D2250" w14:paraId="18AB4BA5" w14:textId="77777777" w:rsidTr="00555E06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71B3BD34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170050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176E639D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00F02AEC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100ct IDA</w:t>
                            </w:r>
                          </w:p>
                        </w:tc>
                      </w:tr>
                      <w:tr w:rsidR="00C80045" w:rsidRPr="009D2250" w14:paraId="4632EDAB" w14:textId="77777777" w:rsidTr="00555E06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7E81BD59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170052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524A04D1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7CA7A35C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120ct IDA</w:t>
                            </w:r>
                          </w:p>
                        </w:tc>
                      </w:tr>
                      <w:tr w:rsidR="00C80045" w:rsidRPr="009D2250" w14:paraId="4C4358F7" w14:textId="77777777" w:rsidTr="00555E06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2AD48C85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170107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371F8429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4F1DFB6D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2 IDA 10</w:t>
                            </w:r>
                          </w:p>
                        </w:tc>
                      </w:tr>
                      <w:tr w:rsidR="00C80045" w:rsidRPr="009D2250" w14:paraId="20760E33" w14:textId="77777777" w:rsidTr="00555E06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4EB8E9CD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170110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26EE30CB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1AD2B4FD" w14:textId="77777777" w:rsidR="00167D61" w:rsidRPr="009D2250" w:rsidRDefault="00C44BE1" w:rsidP="00555E06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26oz utl</w:t>
                            </w:r>
                          </w:p>
                        </w:tc>
                      </w:tr>
                    </w:tbl>
                    <w:p w14:paraId="6C0B8E85" w14:textId="77777777" w:rsidR="00167D61" w:rsidRPr="009D2250" w:rsidRDefault="00167D61" w:rsidP="00167D61">
                      <w:pPr>
                        <w:spacing w:after="240"/>
                        <w:rPr>
                          <w:rFonts w:ascii="Trebuchet MS" w:hAnsi="Trebuchet MS"/>
                          <w:caps/>
                          <w:color w:val="5A4B42"/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F1E0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 wp14:anchorId="65B10AB7" wp14:editId="1B3DCCC3">
                <wp:simplePos x="0" y="0"/>
                <wp:positionH relativeFrom="column">
                  <wp:posOffset>-525780</wp:posOffset>
                </wp:positionH>
                <wp:positionV relativeFrom="paragraph">
                  <wp:posOffset>4500880</wp:posOffset>
                </wp:positionV>
                <wp:extent cx="2743200" cy="1955800"/>
                <wp:effectExtent l="0" t="0" r="0" b="0"/>
                <wp:wrapTight wrapText="bothSides">
                  <wp:wrapPolygon edited="0">
                    <wp:start x="500" y="701"/>
                    <wp:lineTo x="500" y="20758"/>
                    <wp:lineTo x="21000" y="20758"/>
                    <wp:lineTo x="21000" y="701"/>
                    <wp:lineTo x="500" y="701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3200" cy="195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8A2AA" w14:textId="77777777" w:rsidR="00167D61" w:rsidRPr="009D2250" w:rsidRDefault="00C44BE1" w:rsidP="00167D61">
                            <w:pPr>
                              <w:jc w:val="center"/>
                              <w:rPr>
                                <w:rFonts w:ascii="Trebuchet MS" w:hAnsi="Trebuchet MS"/>
                                <w:color w:val="5A4B42"/>
                                <w:sz w:val="24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olor w:val="5A4B42"/>
                                <w:sz w:val="24"/>
                              </w:rPr>
                              <w:t xml:space="preserve">While you might not </w:t>
                            </w:r>
                            <w:r w:rsidRPr="009D2250">
                              <w:rPr>
                                <w:rFonts w:ascii="Trebuchet MS" w:hAnsi="Trebuchet MS"/>
                                <w:color w:val="5A4B42"/>
                                <w:sz w:val="24"/>
                              </w:rPr>
                              <w:br/>
                              <w:t>have need for a</w:t>
                            </w:r>
                          </w:p>
                          <w:p w14:paraId="0BC4F554" w14:textId="77777777" w:rsidR="00167D61" w:rsidRPr="009D2250" w:rsidRDefault="00C44BE1" w:rsidP="00167D61">
                            <w:pPr>
                              <w:jc w:val="center"/>
                              <w:rPr>
                                <w:rFonts w:ascii="Trebuchet MS" w:hAnsi="Trebuchet MS"/>
                                <w:color w:val="5A4B42"/>
                                <w:sz w:val="24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olor w:val="5A4B42"/>
                                <w:sz w:val="40"/>
                              </w:rPr>
                              <w:t xml:space="preserve">SIX-TON </w:t>
                            </w:r>
                            <w:r w:rsidR="00BF1765" w:rsidRPr="009D2250">
                              <w:rPr>
                                <w:rFonts w:ascii="Trebuchet MS" w:hAnsi="Trebuchet MS"/>
                                <w:color w:val="5A4B42"/>
                                <w:sz w:val="40"/>
                              </w:rPr>
                              <w:t>POTATO</w:t>
                            </w:r>
                            <w:r w:rsidRPr="009D2250">
                              <w:rPr>
                                <w:rFonts w:ascii="Trebuchet MS" w:hAnsi="Trebuchet MS"/>
                                <w:color w:val="5A4B42"/>
                                <w:sz w:val="40"/>
                              </w:rPr>
                              <w:t>,</w:t>
                            </w:r>
                          </w:p>
                          <w:p w14:paraId="1E045961" w14:textId="77777777" w:rsidR="00167D61" w:rsidRPr="009D2250" w:rsidRDefault="00C44BE1" w:rsidP="00167D61">
                            <w:pPr>
                              <w:jc w:val="center"/>
                              <w:rPr>
                                <w:rFonts w:ascii="Trebuchet MS" w:hAnsi="Trebuchet MS"/>
                                <w:color w:val="5A4B42"/>
                                <w:sz w:val="24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olor w:val="5A4B42"/>
                                <w:sz w:val="24"/>
                              </w:rPr>
                              <w:t>with all these choices,</w:t>
                            </w:r>
                            <w:r w:rsidRPr="009D2250">
                              <w:rPr>
                                <w:rFonts w:ascii="Trebuchet MS" w:hAnsi="Trebuchet MS"/>
                                <w:color w:val="5A4B42"/>
                                <w:sz w:val="24"/>
                              </w:rPr>
                              <w:br/>
                              <w:t xml:space="preserve">you’re sure to find </w:t>
                            </w:r>
                          </w:p>
                          <w:p w14:paraId="27E5AB1E" w14:textId="77777777" w:rsidR="00167D61" w:rsidRPr="009D2250" w:rsidRDefault="00C44BE1" w:rsidP="00167D61">
                            <w:pPr>
                              <w:spacing w:after="240"/>
                              <w:jc w:val="center"/>
                              <w:rPr>
                                <w:rFonts w:ascii="Trebuchet MS" w:hAnsi="Trebuchet MS"/>
                                <w:color w:val="5A4B42"/>
                                <w:sz w:val="40"/>
                              </w:rPr>
                            </w:pPr>
                            <w:r w:rsidRPr="009D2250">
                              <w:rPr>
                                <w:rFonts w:ascii="Trebuchet MS" w:hAnsi="Trebuchet MS"/>
                                <w:color w:val="5A4B42"/>
                                <w:sz w:val="40"/>
                              </w:rPr>
                              <w:t xml:space="preserve">THE RIGHT SIZE </w:t>
                            </w:r>
                            <w:r w:rsidRPr="009D2250">
                              <w:rPr>
                                <w:rFonts w:ascii="Trebuchet MS" w:hAnsi="Trebuchet MS"/>
                                <w:color w:val="5A4B42"/>
                                <w:sz w:val="40"/>
                              </w:rPr>
                              <w:br/>
                              <w:t>FOR THE JOB!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10AB7" id="Text Box 2" o:spid="_x0000_s1028" type="#_x0000_t202" style="position:absolute;margin-left:-41.4pt;margin-top:354.4pt;width:3in;height:15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" filled="f" stroked="f">
                <v:textbox inset=",7.2pt,,7.2pt">
                  <w:txbxContent>
                    <w:p w14:paraId="0438A2AA" w14:textId="77777777" w:rsidR="00167D61" w:rsidRPr="009D2250" w:rsidRDefault="00C44BE1" w:rsidP="00167D61">
                      <w:pPr>
                        <w:jc w:val="center"/>
                        <w:rPr>
                          <w:rFonts w:ascii="Trebuchet MS" w:hAnsi="Trebuchet MS"/>
                          <w:color w:val="5A4B42"/>
                          <w:sz w:val="24"/>
                        </w:rPr>
                      </w:pPr>
                      <w:r w:rsidRPr="009D2250">
                        <w:rPr>
                          <w:rFonts w:ascii="Trebuchet MS" w:hAnsi="Trebuchet MS"/>
                          <w:color w:val="5A4B42"/>
                          <w:sz w:val="24"/>
                        </w:rPr>
                        <w:t xml:space="preserve">While you might not </w:t>
                      </w:r>
                      <w:r w:rsidRPr="009D2250">
                        <w:rPr>
                          <w:rFonts w:ascii="Trebuchet MS" w:hAnsi="Trebuchet MS"/>
                          <w:color w:val="5A4B42"/>
                          <w:sz w:val="24"/>
                        </w:rPr>
                        <w:br/>
                        <w:t>have need for a</w:t>
                      </w:r>
                    </w:p>
                    <w:p w14:paraId="0BC4F554" w14:textId="77777777" w:rsidR="00167D61" w:rsidRPr="009D2250" w:rsidRDefault="00C44BE1" w:rsidP="00167D61">
                      <w:pPr>
                        <w:jc w:val="center"/>
                        <w:rPr>
                          <w:rFonts w:ascii="Trebuchet MS" w:hAnsi="Trebuchet MS"/>
                          <w:color w:val="5A4B42"/>
                          <w:sz w:val="24"/>
                        </w:rPr>
                      </w:pPr>
                      <w:r w:rsidRPr="009D2250">
                        <w:rPr>
                          <w:rFonts w:ascii="Trebuchet MS" w:hAnsi="Trebuchet MS"/>
                          <w:color w:val="5A4B42"/>
                          <w:sz w:val="40"/>
                        </w:rPr>
                        <w:t xml:space="preserve">SIX-TON </w:t>
                      </w:r>
                      <w:r w:rsidR="00BF1765" w:rsidRPr="009D2250">
                        <w:rPr>
                          <w:rFonts w:ascii="Trebuchet MS" w:hAnsi="Trebuchet MS"/>
                          <w:color w:val="5A4B42"/>
                          <w:sz w:val="40"/>
                        </w:rPr>
                        <w:t>POTATO</w:t>
                      </w:r>
                      <w:r w:rsidRPr="009D2250">
                        <w:rPr>
                          <w:rFonts w:ascii="Trebuchet MS" w:hAnsi="Trebuchet MS"/>
                          <w:color w:val="5A4B42"/>
                          <w:sz w:val="40"/>
                        </w:rPr>
                        <w:t>,</w:t>
                      </w:r>
                    </w:p>
                    <w:p w14:paraId="1E045961" w14:textId="77777777" w:rsidR="00167D61" w:rsidRPr="009D2250" w:rsidRDefault="00C44BE1" w:rsidP="00167D61">
                      <w:pPr>
                        <w:jc w:val="center"/>
                        <w:rPr>
                          <w:rFonts w:ascii="Trebuchet MS" w:hAnsi="Trebuchet MS"/>
                          <w:color w:val="5A4B42"/>
                          <w:sz w:val="24"/>
                        </w:rPr>
                      </w:pPr>
                      <w:r w:rsidRPr="009D2250">
                        <w:rPr>
                          <w:rFonts w:ascii="Trebuchet MS" w:hAnsi="Trebuchet MS"/>
                          <w:color w:val="5A4B42"/>
                          <w:sz w:val="24"/>
                        </w:rPr>
                        <w:t>with all these choices,</w:t>
                      </w:r>
                      <w:r w:rsidRPr="009D2250">
                        <w:rPr>
                          <w:rFonts w:ascii="Trebuchet MS" w:hAnsi="Trebuchet MS"/>
                          <w:color w:val="5A4B42"/>
                          <w:sz w:val="24"/>
                        </w:rPr>
                        <w:br/>
                        <w:t xml:space="preserve">you’re sure to find </w:t>
                      </w:r>
                    </w:p>
                    <w:p w14:paraId="27E5AB1E" w14:textId="77777777" w:rsidR="00167D61" w:rsidRPr="009D2250" w:rsidRDefault="00C44BE1" w:rsidP="00167D61">
                      <w:pPr>
                        <w:spacing w:after="240"/>
                        <w:jc w:val="center"/>
                        <w:rPr>
                          <w:rFonts w:ascii="Trebuchet MS" w:hAnsi="Trebuchet MS"/>
                          <w:color w:val="5A4B42"/>
                          <w:sz w:val="40"/>
                        </w:rPr>
                      </w:pPr>
                      <w:r w:rsidRPr="009D2250">
                        <w:rPr>
                          <w:rFonts w:ascii="Trebuchet MS" w:hAnsi="Trebuchet MS"/>
                          <w:color w:val="5A4B42"/>
                          <w:sz w:val="40"/>
                        </w:rPr>
                        <w:t xml:space="preserve">THE RIGHT SIZE </w:t>
                      </w:r>
                      <w:r w:rsidRPr="009D2250">
                        <w:rPr>
                          <w:rFonts w:ascii="Trebuchet MS" w:hAnsi="Trebuchet MS"/>
                          <w:color w:val="5A4B42"/>
                          <w:sz w:val="40"/>
                        </w:rPr>
                        <w:br/>
                        <w:t>FOR THE JOB!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</w:p>
    <w:sectPr w:rsidR="00167D61" w:rsidSect="00167D61">
      <w:headerReference w:type="default" r:id="rId8"/>
      <w:pgSz w:w="12240" w:h="15840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8F97D8" w14:textId="77777777" w:rsidR="00B96A19" w:rsidRDefault="00B96A19">
      <w:r>
        <w:separator/>
      </w:r>
    </w:p>
  </w:endnote>
  <w:endnote w:type="continuationSeparator" w:id="0">
    <w:p w14:paraId="1964748D" w14:textId="77777777" w:rsidR="00B96A19" w:rsidRDefault="00B96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33C0E8" w14:textId="77777777" w:rsidR="00B96A19" w:rsidRDefault="00B96A19">
      <w:r>
        <w:separator/>
      </w:r>
    </w:p>
  </w:footnote>
  <w:footnote w:type="continuationSeparator" w:id="0">
    <w:p w14:paraId="44DE65E0" w14:textId="77777777" w:rsidR="00B96A19" w:rsidRDefault="00B96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30DA3" w14:textId="77777777" w:rsidR="00167D61" w:rsidRDefault="00AF1E0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2EE957B" wp14:editId="25E98014">
              <wp:simplePos x="0" y="0"/>
              <wp:positionH relativeFrom="column">
                <wp:posOffset>-1014730</wp:posOffset>
              </wp:positionH>
              <wp:positionV relativeFrom="paragraph">
                <wp:posOffset>-542925</wp:posOffset>
              </wp:positionV>
              <wp:extent cx="7924165" cy="10241280"/>
              <wp:effectExtent l="0" t="0" r="0" b="0"/>
              <wp:wrapNone/>
              <wp:docPr id="136483157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24165" cy="10241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B5B894" w14:textId="33DBCAD5" w:rsidR="00167D61" w:rsidRDefault="0042743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201257F" wp14:editId="0AE6401C">
                                <wp:extent cx="7772400" cy="10058586"/>
                                <wp:effectExtent l="0" t="0" r="0" b="0"/>
                                <wp:docPr id="1331217548" name="Picture 1" descr="A poster of a truck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31217548" name="Picture 1" descr="A poster of a truck&#10;&#10;AI-generated content may be incorrect.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100585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E957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-79.9pt;margin-top:-42.75pt;width:623.95pt;height:80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" filled="f" stroked="f">
              <v:path arrowok="t"/>
              <v:textbox style="mso-fit-shape-to-text:t" inset=",7.2pt,,7.2pt">
                <w:txbxContent>
                  <w:p w14:paraId="44B5B894" w14:textId="33DBCAD5" w:rsidR="00167D61" w:rsidRDefault="00427435">
                    <w:r>
                      <w:rPr>
                        <w:noProof/>
                      </w:rPr>
                      <w:drawing>
                        <wp:inline distT="0" distB="0" distL="0" distR="0" wp14:anchorId="1201257F" wp14:editId="0AE6401C">
                          <wp:extent cx="7772400" cy="10058586"/>
                          <wp:effectExtent l="0" t="0" r="0" b="0"/>
                          <wp:docPr id="1331217548" name="Picture 1" descr="A poster of a truck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31217548" name="Picture 1" descr="A poster of a truck&#10;&#10;AI-generated content may be incorrect.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1005858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435"/>
    <w:rsid w:val="0006115D"/>
    <w:rsid w:val="0015085E"/>
    <w:rsid w:val="00167D61"/>
    <w:rsid w:val="003C0FE0"/>
    <w:rsid w:val="003E408C"/>
    <w:rsid w:val="00424476"/>
    <w:rsid w:val="00427435"/>
    <w:rsid w:val="0043187C"/>
    <w:rsid w:val="004752A0"/>
    <w:rsid w:val="00555E06"/>
    <w:rsid w:val="005D7D8C"/>
    <w:rsid w:val="009D2250"/>
    <w:rsid w:val="00A014A0"/>
    <w:rsid w:val="00AF1E00"/>
    <w:rsid w:val="00B96A19"/>
    <w:rsid w:val="00BF1765"/>
    <w:rsid w:val="00C12791"/>
    <w:rsid w:val="00C44BE1"/>
    <w:rsid w:val="00C80045"/>
    <w:rsid w:val="00CB6B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413234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BE1"/>
    <w:rPr>
      <w:rFonts w:ascii="Arial" w:hAnsi="Arial"/>
      <w:kern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D9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37D9F"/>
    <w:rPr>
      <w:rFonts w:ascii="Arial" w:hAnsi="Arial"/>
      <w:kern w:val="16"/>
    </w:rPr>
  </w:style>
  <w:style w:type="paragraph" w:styleId="Footer">
    <w:name w:val="footer"/>
    <w:basedOn w:val="Normal"/>
    <w:link w:val="FooterChar"/>
    <w:uiPriority w:val="99"/>
    <w:unhideWhenUsed/>
    <w:rsid w:val="00537D9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37D9F"/>
    <w:rPr>
      <w:rFonts w:ascii="Arial" w:hAnsi="Arial"/>
      <w:kern w:val="16"/>
    </w:rPr>
  </w:style>
  <w:style w:type="table" w:styleId="TableGrid">
    <w:name w:val="Table Grid"/>
    <w:basedOn w:val="TableNormal"/>
    <w:uiPriority w:val="59"/>
    <w:rsid w:val="00B75B0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D32680-6470-4348-A19F-2369A9BF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IPC Template-Truck.dotx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Links>
    <vt:vector size="6" baseType="variant">
      <vt:variant>
        <vt:i4>4390933</vt:i4>
      </vt:variant>
      <vt:variant>
        <vt:i4>2624</vt:i4>
      </vt:variant>
      <vt:variant>
        <vt:i4>1026</vt:i4>
      </vt:variant>
      <vt:variant>
        <vt:i4>1</vt:i4>
      </vt:variant>
      <vt:variant>
        <vt:lpwstr>IPC Template-Truck 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Rosel</dc:creator>
  <cp:keywords/>
  <cp:lastModifiedBy>Isabelle Rosel</cp:lastModifiedBy>
  <cp:revision>2</cp:revision>
  <cp:lastPrinted>2014-07-14T18:38:00Z</cp:lastPrinted>
  <dcterms:created xsi:type="dcterms:W3CDTF">2025-10-02T16:23:00Z</dcterms:created>
  <dcterms:modified xsi:type="dcterms:W3CDTF">2025-10-02T16:23:00Z</dcterms:modified>
</cp:coreProperties>
</file>