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9C52CE" w14:textId="052FEAC1" w:rsidR="00BD51E5" w:rsidRDefault="003167B3"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36A7719" wp14:editId="7FCC76CE">
                <wp:simplePos x="0" y="0"/>
                <wp:positionH relativeFrom="column">
                  <wp:posOffset>4762500</wp:posOffset>
                </wp:positionH>
                <wp:positionV relativeFrom="paragraph">
                  <wp:posOffset>7596032</wp:posOffset>
                </wp:positionV>
                <wp:extent cx="1647825" cy="998220"/>
                <wp:effectExtent l="0" t="0" r="0" b="0"/>
                <wp:wrapNone/>
                <wp:docPr id="50654666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47825" cy="99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1BC68" w14:textId="0C53C217" w:rsidR="00BD51E5" w:rsidRPr="003167B3" w:rsidRDefault="00DD2596" w:rsidP="007D30F6">
                            <w:pPr>
                              <w:rPr>
                                <w:rFonts w:ascii="Trebuchet MS" w:hAnsi="Trebuchet MS"/>
                                <w:color w:val="5A4B42"/>
                                <w:szCs w:val="21"/>
                              </w:rPr>
                            </w:pPr>
                            <w:r w:rsidRPr="003167B3">
                              <w:rPr>
                                <w:rFonts w:ascii="Trebuchet MS" w:hAnsi="Trebuchet MS"/>
                                <w:color w:val="5A4B42"/>
                                <w:szCs w:val="21"/>
                              </w:rPr>
                              <w:t>For more information or to order, please contact:</w:t>
                            </w:r>
                          </w:p>
                          <w:p w14:paraId="17F5C0B8" w14:textId="77777777" w:rsidR="00BD51E5" w:rsidRPr="003167B3" w:rsidRDefault="00DD2596" w:rsidP="007D30F6">
                            <w:pPr>
                              <w:rPr>
                                <w:rFonts w:ascii="Trebuchet MS" w:hAnsi="Trebuchet MS"/>
                                <w:color w:val="5A4B42"/>
                                <w:szCs w:val="21"/>
                              </w:rPr>
                            </w:pPr>
                            <w:r w:rsidRPr="003167B3">
                              <w:rPr>
                                <w:rFonts w:ascii="Trebuchet MS" w:hAnsi="Trebuchet MS"/>
                                <w:color w:val="5A4B42"/>
                                <w:szCs w:val="21"/>
                              </w:rPr>
                              <w:t>Company Name</w:t>
                            </w:r>
                            <w:r w:rsidRPr="003167B3">
                              <w:rPr>
                                <w:rFonts w:ascii="Trebuchet MS" w:hAnsi="Trebuchet MS"/>
                                <w:color w:val="5A4B42"/>
                                <w:szCs w:val="21"/>
                              </w:rPr>
                              <w:br/>
                              <w:t>Representative’s Name</w:t>
                            </w:r>
                            <w:r w:rsidRPr="003167B3">
                              <w:rPr>
                                <w:rFonts w:ascii="Trebuchet MS" w:hAnsi="Trebuchet MS"/>
                                <w:color w:val="5A4B42"/>
                                <w:szCs w:val="21"/>
                              </w:rPr>
                              <w:br/>
                            </w:r>
                            <w:proofErr w:type="gramStart"/>
                            <w:r w:rsidRPr="003167B3">
                              <w:rPr>
                                <w:rFonts w:ascii="Trebuchet MS" w:hAnsi="Trebuchet MS"/>
                                <w:color w:val="5A4B42"/>
                                <w:szCs w:val="21"/>
                              </w:rPr>
                              <w:t>phone  •</w:t>
                            </w:r>
                            <w:proofErr w:type="gramEnd"/>
                            <w:r w:rsidRPr="003167B3">
                              <w:rPr>
                                <w:rFonts w:ascii="Trebuchet MS" w:hAnsi="Trebuchet MS"/>
                                <w:color w:val="5A4B42"/>
                                <w:szCs w:val="21"/>
                              </w:rPr>
                              <w:t xml:space="preserve">  website</w:t>
                            </w:r>
                          </w:p>
                          <w:p w14:paraId="49EF0BA4" w14:textId="77777777" w:rsidR="00BD51E5" w:rsidRPr="003167B3" w:rsidRDefault="00BD51E5" w:rsidP="007D30F6">
                            <w:pPr>
                              <w:rPr>
                                <w:rFonts w:ascii="Trebuchet MS" w:hAnsi="Trebuchet MS"/>
                                <w:color w:val="5A4B42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6A7719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375pt;margin-top:598.1pt;width:129.75pt;height:78.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" filled="f" stroked="f">
                <v:path arrowok="t"/>
                <v:textbox inset=",7.2pt,,7.2pt">
                  <w:txbxContent>
                    <w:p w14:paraId="5E91BC68" w14:textId="0C53C217" w:rsidR="00BD51E5" w:rsidRPr="003167B3" w:rsidRDefault="00DD2596" w:rsidP="007D30F6">
                      <w:pPr>
                        <w:rPr>
                          <w:rFonts w:ascii="Trebuchet MS" w:hAnsi="Trebuchet MS"/>
                          <w:color w:val="5A4B42"/>
                          <w:szCs w:val="21"/>
                        </w:rPr>
                      </w:pPr>
                      <w:r w:rsidRPr="003167B3">
                        <w:rPr>
                          <w:rFonts w:ascii="Trebuchet MS" w:hAnsi="Trebuchet MS"/>
                          <w:color w:val="5A4B42"/>
                          <w:szCs w:val="21"/>
                        </w:rPr>
                        <w:t>For more information or to order, please contact:</w:t>
                      </w:r>
                    </w:p>
                    <w:p w14:paraId="17F5C0B8" w14:textId="77777777" w:rsidR="00BD51E5" w:rsidRPr="003167B3" w:rsidRDefault="00DD2596" w:rsidP="007D30F6">
                      <w:pPr>
                        <w:rPr>
                          <w:rFonts w:ascii="Trebuchet MS" w:hAnsi="Trebuchet MS"/>
                          <w:color w:val="5A4B42"/>
                          <w:szCs w:val="21"/>
                        </w:rPr>
                      </w:pPr>
                      <w:r w:rsidRPr="003167B3">
                        <w:rPr>
                          <w:rFonts w:ascii="Trebuchet MS" w:hAnsi="Trebuchet MS"/>
                          <w:color w:val="5A4B42"/>
                          <w:szCs w:val="21"/>
                        </w:rPr>
                        <w:t>Company Name</w:t>
                      </w:r>
                      <w:r w:rsidRPr="003167B3">
                        <w:rPr>
                          <w:rFonts w:ascii="Trebuchet MS" w:hAnsi="Trebuchet MS"/>
                          <w:color w:val="5A4B42"/>
                          <w:szCs w:val="21"/>
                        </w:rPr>
                        <w:br/>
                        <w:t>Representative’s Name</w:t>
                      </w:r>
                      <w:r w:rsidRPr="003167B3">
                        <w:rPr>
                          <w:rFonts w:ascii="Trebuchet MS" w:hAnsi="Trebuchet MS"/>
                          <w:color w:val="5A4B42"/>
                          <w:szCs w:val="21"/>
                        </w:rPr>
                        <w:br/>
                      </w:r>
                      <w:proofErr w:type="gramStart"/>
                      <w:r w:rsidRPr="003167B3">
                        <w:rPr>
                          <w:rFonts w:ascii="Trebuchet MS" w:hAnsi="Trebuchet MS"/>
                          <w:color w:val="5A4B42"/>
                          <w:szCs w:val="21"/>
                        </w:rPr>
                        <w:t>phone  •</w:t>
                      </w:r>
                      <w:proofErr w:type="gramEnd"/>
                      <w:r w:rsidRPr="003167B3">
                        <w:rPr>
                          <w:rFonts w:ascii="Trebuchet MS" w:hAnsi="Trebuchet MS"/>
                          <w:color w:val="5A4B42"/>
                          <w:szCs w:val="21"/>
                        </w:rPr>
                        <w:t xml:space="preserve">  website</w:t>
                      </w:r>
                    </w:p>
                    <w:p w14:paraId="49EF0BA4" w14:textId="77777777" w:rsidR="00BD51E5" w:rsidRPr="003167B3" w:rsidRDefault="00BD51E5" w:rsidP="007D30F6">
                      <w:pPr>
                        <w:rPr>
                          <w:rFonts w:ascii="Trebuchet MS" w:hAnsi="Trebuchet MS"/>
                          <w:color w:val="5A4B42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2165">
        <w:rPr>
          <w:noProof/>
        </w:rPr>
        <w:drawing>
          <wp:anchor distT="0" distB="0" distL="114300" distR="114300" simplePos="0" relativeHeight="251672064" behindDoc="0" locked="0" layoutInCell="1" allowOverlap="1" wp14:anchorId="4C8998C8" wp14:editId="5DC1DCC2">
            <wp:simplePos x="0" y="0"/>
            <wp:positionH relativeFrom="column">
              <wp:posOffset>3157855</wp:posOffset>
            </wp:positionH>
            <wp:positionV relativeFrom="paragraph">
              <wp:posOffset>7543800</wp:posOffset>
            </wp:positionV>
            <wp:extent cx="1675765" cy="1024255"/>
            <wp:effectExtent l="0" t="0" r="0" b="0"/>
            <wp:wrapNone/>
            <wp:docPr id="11526692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669292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6D2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3184881" wp14:editId="1A4D95DE">
                <wp:simplePos x="0" y="0"/>
                <wp:positionH relativeFrom="column">
                  <wp:posOffset>2987675</wp:posOffset>
                </wp:positionH>
                <wp:positionV relativeFrom="paragraph">
                  <wp:posOffset>4545330</wp:posOffset>
                </wp:positionV>
                <wp:extent cx="3576320" cy="2997835"/>
                <wp:effectExtent l="0" t="0" r="0" b="0"/>
                <wp:wrapTight wrapText="bothSides">
                  <wp:wrapPolygon edited="0">
                    <wp:start x="384" y="458"/>
                    <wp:lineTo x="384" y="21046"/>
                    <wp:lineTo x="21170" y="21046"/>
                    <wp:lineTo x="21170" y="458"/>
                    <wp:lineTo x="384" y="458"/>
                  </wp:wrapPolygon>
                </wp:wrapTight>
                <wp:docPr id="36684557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76320" cy="299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1172"/>
                              <w:gridCol w:w="2667"/>
                              <w:gridCol w:w="1520"/>
                            </w:tblGrid>
                            <w:tr w:rsidR="00362165" w:rsidRPr="003167B3" w14:paraId="0A619548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222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40E06B7E" w14:textId="77777777" w:rsidR="00BD51E5" w:rsidRPr="003167B3" w:rsidRDefault="00DD259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</w:pPr>
                                  <w:r w:rsidRPr="003167B3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  <w:t>170044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7C88A998" w14:textId="77777777" w:rsidR="00BD51E5" w:rsidRPr="003167B3" w:rsidRDefault="00DD259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</w:pPr>
                                  <w:r w:rsidRPr="003167B3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  <w:t>Potato Russet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21DF30D8" w14:textId="77777777" w:rsidR="00BD51E5" w:rsidRPr="003167B3" w:rsidRDefault="00DD259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</w:pPr>
                                  <w:r w:rsidRPr="003167B3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  <w:t>40ct IDA</w:t>
                                  </w:r>
                                </w:p>
                              </w:tc>
                            </w:tr>
                            <w:tr w:rsidR="00362165" w:rsidRPr="003167B3" w14:paraId="6A90D077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222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5CA89138" w14:textId="77777777" w:rsidR="00BD51E5" w:rsidRPr="003167B3" w:rsidRDefault="00DD259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</w:pPr>
                                  <w:r w:rsidRPr="003167B3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  <w:t>170045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49D7F5AC" w14:textId="77777777" w:rsidR="00BD51E5" w:rsidRPr="003167B3" w:rsidRDefault="00DD259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</w:pPr>
                                  <w:r w:rsidRPr="003167B3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  <w:t>Potato Russet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7CF8A9A3" w14:textId="77777777" w:rsidR="00BD51E5" w:rsidRPr="003167B3" w:rsidRDefault="00DD259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</w:pPr>
                                  <w:r w:rsidRPr="003167B3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  <w:t>50ct IDA</w:t>
                                  </w:r>
                                </w:p>
                              </w:tc>
                            </w:tr>
                            <w:tr w:rsidR="00362165" w:rsidRPr="003167B3" w14:paraId="470F95A9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222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509A67FB" w14:textId="77777777" w:rsidR="00BD51E5" w:rsidRPr="003167B3" w:rsidRDefault="00DD259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</w:pPr>
                                  <w:r w:rsidRPr="003167B3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  <w:t>170046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4E93E099" w14:textId="77777777" w:rsidR="00BD51E5" w:rsidRPr="003167B3" w:rsidRDefault="00DD259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</w:pPr>
                                  <w:r w:rsidRPr="003167B3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  <w:t>Potato Russet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1A1C3450" w14:textId="77777777" w:rsidR="00BD51E5" w:rsidRPr="003167B3" w:rsidRDefault="00DD259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</w:pPr>
                                  <w:r w:rsidRPr="003167B3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  <w:t>60ct IDA</w:t>
                                  </w:r>
                                </w:p>
                              </w:tc>
                            </w:tr>
                            <w:tr w:rsidR="00362165" w:rsidRPr="003167B3" w14:paraId="127CB7E6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222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3BED61DE" w14:textId="77777777" w:rsidR="00BD51E5" w:rsidRPr="003167B3" w:rsidRDefault="00DD259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</w:pPr>
                                  <w:r w:rsidRPr="003167B3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  <w:t>170047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1CD04396" w14:textId="77777777" w:rsidR="00BD51E5" w:rsidRPr="003167B3" w:rsidRDefault="00DD259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</w:pPr>
                                  <w:r w:rsidRPr="003167B3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  <w:t>Potato Russet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7CBDA555" w14:textId="77777777" w:rsidR="00BD51E5" w:rsidRPr="003167B3" w:rsidRDefault="00DD259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</w:pPr>
                                  <w:r w:rsidRPr="003167B3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  <w:t>70ct IDA</w:t>
                                  </w:r>
                                </w:p>
                              </w:tc>
                            </w:tr>
                            <w:tr w:rsidR="00362165" w:rsidRPr="003167B3" w14:paraId="0B97162F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222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55A7BC5C" w14:textId="77777777" w:rsidR="00BD51E5" w:rsidRPr="003167B3" w:rsidRDefault="00DD2596" w:rsidP="00CB127A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</w:pPr>
                                  <w:r w:rsidRPr="003167B3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  <w:t>170048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1EF1EC0B" w14:textId="77777777" w:rsidR="00BD51E5" w:rsidRPr="003167B3" w:rsidRDefault="00DD259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</w:pPr>
                                  <w:r w:rsidRPr="003167B3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  <w:t>Potato Russet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41F91493" w14:textId="77777777" w:rsidR="00BD51E5" w:rsidRPr="003167B3" w:rsidRDefault="00DD259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</w:pPr>
                                  <w:r w:rsidRPr="003167B3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  <w:t>80ct IDA</w:t>
                                  </w:r>
                                </w:p>
                              </w:tc>
                            </w:tr>
                            <w:tr w:rsidR="00362165" w:rsidRPr="003167B3" w14:paraId="492C8F39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222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3E3AC731" w14:textId="77777777" w:rsidR="00BD51E5" w:rsidRPr="003167B3" w:rsidRDefault="00DD2596" w:rsidP="00CB127A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</w:pPr>
                                  <w:r w:rsidRPr="003167B3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  <w:t>170049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6FF86C87" w14:textId="77777777" w:rsidR="00BD51E5" w:rsidRPr="003167B3" w:rsidRDefault="00DD259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</w:pPr>
                                  <w:r w:rsidRPr="003167B3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  <w:t>Potato Russet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28686D0F" w14:textId="77777777" w:rsidR="00BD51E5" w:rsidRPr="003167B3" w:rsidRDefault="00DD259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</w:pPr>
                                  <w:r w:rsidRPr="003167B3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  <w:t>90ct IDA</w:t>
                                  </w:r>
                                </w:p>
                              </w:tc>
                            </w:tr>
                            <w:tr w:rsidR="00362165" w:rsidRPr="003167B3" w14:paraId="19C3EA6D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222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4D7F4F14" w14:textId="77777777" w:rsidR="00BD51E5" w:rsidRPr="003167B3" w:rsidRDefault="00DD2596" w:rsidP="00CB127A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</w:pPr>
                                  <w:r w:rsidRPr="003167B3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  <w:t>170050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28099626" w14:textId="77777777" w:rsidR="00BD51E5" w:rsidRPr="003167B3" w:rsidRDefault="00DD259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</w:pPr>
                                  <w:r w:rsidRPr="003167B3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  <w:t>Potato Russet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12D1E827" w14:textId="77777777" w:rsidR="00BD51E5" w:rsidRPr="003167B3" w:rsidRDefault="00DD259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</w:pPr>
                                  <w:r w:rsidRPr="003167B3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  <w:t>100ct IDA</w:t>
                                  </w:r>
                                </w:p>
                              </w:tc>
                            </w:tr>
                            <w:tr w:rsidR="00362165" w:rsidRPr="003167B3" w14:paraId="117B3B95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222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0C050B4D" w14:textId="77777777" w:rsidR="00BD51E5" w:rsidRPr="003167B3" w:rsidRDefault="00DD2596" w:rsidP="00CB127A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</w:pPr>
                                  <w:r w:rsidRPr="003167B3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  <w:t>170052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388F4930" w14:textId="77777777" w:rsidR="00BD51E5" w:rsidRPr="003167B3" w:rsidRDefault="00DD259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</w:pPr>
                                  <w:r w:rsidRPr="003167B3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  <w:t>Potato Russet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6BF78376" w14:textId="77777777" w:rsidR="00BD51E5" w:rsidRPr="003167B3" w:rsidRDefault="00DD259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</w:pPr>
                                  <w:r w:rsidRPr="003167B3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  <w:t>120ct IDA</w:t>
                                  </w:r>
                                </w:p>
                              </w:tc>
                            </w:tr>
                            <w:tr w:rsidR="00362165" w:rsidRPr="003167B3" w14:paraId="5DC049EF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222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3FA98464" w14:textId="77777777" w:rsidR="00BD51E5" w:rsidRPr="003167B3" w:rsidRDefault="00DD259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</w:pPr>
                                  <w:r w:rsidRPr="003167B3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  <w:t>170107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6548D22F" w14:textId="77777777" w:rsidR="00BD51E5" w:rsidRPr="003167B3" w:rsidRDefault="00DD259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</w:pPr>
                                  <w:r w:rsidRPr="003167B3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  <w:t>Potato Russet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35B43775" w14:textId="77777777" w:rsidR="00BD51E5" w:rsidRPr="003167B3" w:rsidRDefault="00DD259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</w:pPr>
                                  <w:r w:rsidRPr="003167B3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  <w:t>2 IDA 10</w:t>
                                  </w:r>
                                </w:p>
                              </w:tc>
                            </w:tr>
                            <w:tr w:rsidR="00362165" w:rsidRPr="003167B3" w14:paraId="723506F8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222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34E14C23" w14:textId="77777777" w:rsidR="00BD51E5" w:rsidRPr="003167B3" w:rsidRDefault="00DD259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</w:pPr>
                                  <w:r w:rsidRPr="003167B3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  <w:t>170110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4232AD49" w14:textId="77777777" w:rsidR="00BD51E5" w:rsidRPr="003167B3" w:rsidRDefault="00DD259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</w:pPr>
                                  <w:r w:rsidRPr="003167B3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  <w:t>Potato Russet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2D2EA9CE" w14:textId="77777777" w:rsidR="00BD51E5" w:rsidRPr="003167B3" w:rsidRDefault="00DD259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</w:pPr>
                                  <w:r w:rsidRPr="003167B3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4"/>
                                      <w:szCs w:val="24"/>
                                    </w:rPr>
                                    <w:t>26oz utl</w:t>
                                  </w:r>
                                </w:p>
                              </w:tc>
                            </w:tr>
                          </w:tbl>
                          <w:p w14:paraId="77594EB4" w14:textId="77777777" w:rsidR="00BD51E5" w:rsidRPr="003167B3" w:rsidRDefault="00BD51E5" w:rsidP="002054BF">
                            <w:pPr>
                              <w:spacing w:after="240"/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84881" id="Text Box 3" o:spid="_x0000_s1027" type="#_x0000_t202" style="position:absolute;margin-left:235.25pt;margin-top:357.9pt;width:281.6pt;height:236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" filled="f" stroked="f">
                <v:path arrowok="t"/>
                <v:textbox inset=",7.2pt,,7.2pt">
                  <w:txbxContent>
                    <w:tbl>
                      <w:tblPr>
                        <w:tblStyle w:val="TableGrid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1172"/>
                        <w:gridCol w:w="2667"/>
                        <w:gridCol w:w="1520"/>
                      </w:tblGrid>
                      <w:tr w:rsidR="00362165" w:rsidRPr="003167B3" w14:paraId="0A619548" w14:textId="77777777">
                        <w:trPr>
                          <w:jc w:val="center"/>
                        </w:trPr>
                        <w:tc>
                          <w:tcPr>
                            <w:tcW w:w="1222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40E06B7E" w14:textId="77777777" w:rsidR="00BD51E5" w:rsidRPr="003167B3" w:rsidRDefault="00DD259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</w:pPr>
                            <w:r w:rsidRPr="003167B3"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  <w:t>170044</w:t>
                            </w:r>
                          </w:p>
                        </w:tc>
                        <w:tc>
                          <w:tcPr>
                            <w:tcW w:w="3111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7C88A998" w14:textId="77777777" w:rsidR="00BD51E5" w:rsidRPr="003167B3" w:rsidRDefault="00DD259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</w:pPr>
                            <w:r w:rsidRPr="003167B3"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  <w:t>Potato Russet</w:t>
                            </w:r>
                          </w:p>
                        </w:tc>
                        <w:tc>
                          <w:tcPr>
                            <w:tcW w:w="1694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21DF30D8" w14:textId="77777777" w:rsidR="00BD51E5" w:rsidRPr="003167B3" w:rsidRDefault="00DD259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</w:pPr>
                            <w:r w:rsidRPr="003167B3"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  <w:t>40ct IDA</w:t>
                            </w:r>
                          </w:p>
                        </w:tc>
                      </w:tr>
                      <w:tr w:rsidR="00362165" w:rsidRPr="003167B3" w14:paraId="6A90D077" w14:textId="77777777">
                        <w:trPr>
                          <w:jc w:val="center"/>
                        </w:trPr>
                        <w:tc>
                          <w:tcPr>
                            <w:tcW w:w="1222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5CA89138" w14:textId="77777777" w:rsidR="00BD51E5" w:rsidRPr="003167B3" w:rsidRDefault="00DD259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</w:pPr>
                            <w:r w:rsidRPr="003167B3"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  <w:t>170045</w:t>
                            </w:r>
                          </w:p>
                        </w:tc>
                        <w:tc>
                          <w:tcPr>
                            <w:tcW w:w="3111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49D7F5AC" w14:textId="77777777" w:rsidR="00BD51E5" w:rsidRPr="003167B3" w:rsidRDefault="00DD259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</w:pPr>
                            <w:r w:rsidRPr="003167B3"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  <w:t>Potato Russet</w:t>
                            </w:r>
                          </w:p>
                        </w:tc>
                        <w:tc>
                          <w:tcPr>
                            <w:tcW w:w="1694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7CF8A9A3" w14:textId="77777777" w:rsidR="00BD51E5" w:rsidRPr="003167B3" w:rsidRDefault="00DD259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</w:pPr>
                            <w:r w:rsidRPr="003167B3"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  <w:t>50ct IDA</w:t>
                            </w:r>
                          </w:p>
                        </w:tc>
                      </w:tr>
                      <w:tr w:rsidR="00362165" w:rsidRPr="003167B3" w14:paraId="470F95A9" w14:textId="77777777">
                        <w:trPr>
                          <w:jc w:val="center"/>
                        </w:trPr>
                        <w:tc>
                          <w:tcPr>
                            <w:tcW w:w="1222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509A67FB" w14:textId="77777777" w:rsidR="00BD51E5" w:rsidRPr="003167B3" w:rsidRDefault="00DD259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</w:pPr>
                            <w:r w:rsidRPr="003167B3"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  <w:t>170046</w:t>
                            </w:r>
                          </w:p>
                        </w:tc>
                        <w:tc>
                          <w:tcPr>
                            <w:tcW w:w="3111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4E93E099" w14:textId="77777777" w:rsidR="00BD51E5" w:rsidRPr="003167B3" w:rsidRDefault="00DD259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</w:pPr>
                            <w:r w:rsidRPr="003167B3"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  <w:t>Potato Russet</w:t>
                            </w:r>
                          </w:p>
                        </w:tc>
                        <w:tc>
                          <w:tcPr>
                            <w:tcW w:w="1694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1A1C3450" w14:textId="77777777" w:rsidR="00BD51E5" w:rsidRPr="003167B3" w:rsidRDefault="00DD259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</w:pPr>
                            <w:r w:rsidRPr="003167B3"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  <w:t>60ct IDA</w:t>
                            </w:r>
                          </w:p>
                        </w:tc>
                      </w:tr>
                      <w:tr w:rsidR="00362165" w:rsidRPr="003167B3" w14:paraId="127CB7E6" w14:textId="77777777">
                        <w:trPr>
                          <w:jc w:val="center"/>
                        </w:trPr>
                        <w:tc>
                          <w:tcPr>
                            <w:tcW w:w="1222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3BED61DE" w14:textId="77777777" w:rsidR="00BD51E5" w:rsidRPr="003167B3" w:rsidRDefault="00DD259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</w:pPr>
                            <w:r w:rsidRPr="003167B3"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  <w:t>170047</w:t>
                            </w:r>
                          </w:p>
                        </w:tc>
                        <w:tc>
                          <w:tcPr>
                            <w:tcW w:w="3111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1CD04396" w14:textId="77777777" w:rsidR="00BD51E5" w:rsidRPr="003167B3" w:rsidRDefault="00DD259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</w:pPr>
                            <w:r w:rsidRPr="003167B3"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  <w:t>Potato Russet</w:t>
                            </w:r>
                          </w:p>
                        </w:tc>
                        <w:tc>
                          <w:tcPr>
                            <w:tcW w:w="1694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7CBDA555" w14:textId="77777777" w:rsidR="00BD51E5" w:rsidRPr="003167B3" w:rsidRDefault="00DD259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</w:pPr>
                            <w:r w:rsidRPr="003167B3"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  <w:t>70ct IDA</w:t>
                            </w:r>
                          </w:p>
                        </w:tc>
                      </w:tr>
                      <w:tr w:rsidR="00362165" w:rsidRPr="003167B3" w14:paraId="0B97162F" w14:textId="77777777">
                        <w:trPr>
                          <w:jc w:val="center"/>
                        </w:trPr>
                        <w:tc>
                          <w:tcPr>
                            <w:tcW w:w="1222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55A7BC5C" w14:textId="77777777" w:rsidR="00BD51E5" w:rsidRPr="003167B3" w:rsidRDefault="00DD2596" w:rsidP="00CB127A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</w:pPr>
                            <w:r w:rsidRPr="003167B3"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  <w:t>170048</w:t>
                            </w:r>
                          </w:p>
                        </w:tc>
                        <w:tc>
                          <w:tcPr>
                            <w:tcW w:w="3111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1EF1EC0B" w14:textId="77777777" w:rsidR="00BD51E5" w:rsidRPr="003167B3" w:rsidRDefault="00DD259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</w:pPr>
                            <w:r w:rsidRPr="003167B3"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  <w:t>Potato Russet</w:t>
                            </w:r>
                          </w:p>
                        </w:tc>
                        <w:tc>
                          <w:tcPr>
                            <w:tcW w:w="1694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41F91493" w14:textId="77777777" w:rsidR="00BD51E5" w:rsidRPr="003167B3" w:rsidRDefault="00DD259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</w:pPr>
                            <w:r w:rsidRPr="003167B3"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  <w:t>80ct IDA</w:t>
                            </w:r>
                          </w:p>
                        </w:tc>
                      </w:tr>
                      <w:tr w:rsidR="00362165" w:rsidRPr="003167B3" w14:paraId="492C8F39" w14:textId="77777777">
                        <w:trPr>
                          <w:jc w:val="center"/>
                        </w:trPr>
                        <w:tc>
                          <w:tcPr>
                            <w:tcW w:w="1222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3E3AC731" w14:textId="77777777" w:rsidR="00BD51E5" w:rsidRPr="003167B3" w:rsidRDefault="00DD2596" w:rsidP="00CB127A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</w:pPr>
                            <w:r w:rsidRPr="003167B3"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  <w:t>170049</w:t>
                            </w:r>
                          </w:p>
                        </w:tc>
                        <w:tc>
                          <w:tcPr>
                            <w:tcW w:w="3111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6FF86C87" w14:textId="77777777" w:rsidR="00BD51E5" w:rsidRPr="003167B3" w:rsidRDefault="00DD259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</w:pPr>
                            <w:r w:rsidRPr="003167B3"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  <w:t>Potato Russet</w:t>
                            </w:r>
                          </w:p>
                        </w:tc>
                        <w:tc>
                          <w:tcPr>
                            <w:tcW w:w="1694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28686D0F" w14:textId="77777777" w:rsidR="00BD51E5" w:rsidRPr="003167B3" w:rsidRDefault="00DD259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</w:pPr>
                            <w:r w:rsidRPr="003167B3"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  <w:t>90ct IDA</w:t>
                            </w:r>
                          </w:p>
                        </w:tc>
                      </w:tr>
                      <w:tr w:rsidR="00362165" w:rsidRPr="003167B3" w14:paraId="19C3EA6D" w14:textId="77777777">
                        <w:trPr>
                          <w:jc w:val="center"/>
                        </w:trPr>
                        <w:tc>
                          <w:tcPr>
                            <w:tcW w:w="1222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4D7F4F14" w14:textId="77777777" w:rsidR="00BD51E5" w:rsidRPr="003167B3" w:rsidRDefault="00DD2596" w:rsidP="00CB127A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</w:pPr>
                            <w:r w:rsidRPr="003167B3"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  <w:t>170050</w:t>
                            </w:r>
                          </w:p>
                        </w:tc>
                        <w:tc>
                          <w:tcPr>
                            <w:tcW w:w="3111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28099626" w14:textId="77777777" w:rsidR="00BD51E5" w:rsidRPr="003167B3" w:rsidRDefault="00DD259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</w:pPr>
                            <w:r w:rsidRPr="003167B3"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  <w:t>Potato Russet</w:t>
                            </w:r>
                          </w:p>
                        </w:tc>
                        <w:tc>
                          <w:tcPr>
                            <w:tcW w:w="1694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12D1E827" w14:textId="77777777" w:rsidR="00BD51E5" w:rsidRPr="003167B3" w:rsidRDefault="00DD259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</w:pPr>
                            <w:r w:rsidRPr="003167B3"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  <w:t>100ct IDA</w:t>
                            </w:r>
                          </w:p>
                        </w:tc>
                      </w:tr>
                      <w:tr w:rsidR="00362165" w:rsidRPr="003167B3" w14:paraId="117B3B95" w14:textId="77777777">
                        <w:trPr>
                          <w:jc w:val="center"/>
                        </w:trPr>
                        <w:tc>
                          <w:tcPr>
                            <w:tcW w:w="1222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0C050B4D" w14:textId="77777777" w:rsidR="00BD51E5" w:rsidRPr="003167B3" w:rsidRDefault="00DD2596" w:rsidP="00CB127A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</w:pPr>
                            <w:r w:rsidRPr="003167B3"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  <w:t>170052</w:t>
                            </w:r>
                          </w:p>
                        </w:tc>
                        <w:tc>
                          <w:tcPr>
                            <w:tcW w:w="3111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388F4930" w14:textId="77777777" w:rsidR="00BD51E5" w:rsidRPr="003167B3" w:rsidRDefault="00DD259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</w:pPr>
                            <w:r w:rsidRPr="003167B3"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  <w:t>Potato Russet</w:t>
                            </w:r>
                          </w:p>
                        </w:tc>
                        <w:tc>
                          <w:tcPr>
                            <w:tcW w:w="1694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6BF78376" w14:textId="77777777" w:rsidR="00BD51E5" w:rsidRPr="003167B3" w:rsidRDefault="00DD259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</w:pPr>
                            <w:r w:rsidRPr="003167B3"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  <w:t>120ct IDA</w:t>
                            </w:r>
                          </w:p>
                        </w:tc>
                      </w:tr>
                      <w:tr w:rsidR="00362165" w:rsidRPr="003167B3" w14:paraId="5DC049EF" w14:textId="77777777">
                        <w:trPr>
                          <w:jc w:val="center"/>
                        </w:trPr>
                        <w:tc>
                          <w:tcPr>
                            <w:tcW w:w="1222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3FA98464" w14:textId="77777777" w:rsidR="00BD51E5" w:rsidRPr="003167B3" w:rsidRDefault="00DD259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</w:pPr>
                            <w:r w:rsidRPr="003167B3"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  <w:t>170107</w:t>
                            </w:r>
                          </w:p>
                        </w:tc>
                        <w:tc>
                          <w:tcPr>
                            <w:tcW w:w="3111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6548D22F" w14:textId="77777777" w:rsidR="00BD51E5" w:rsidRPr="003167B3" w:rsidRDefault="00DD259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</w:pPr>
                            <w:r w:rsidRPr="003167B3"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  <w:t>Potato Russet</w:t>
                            </w:r>
                          </w:p>
                        </w:tc>
                        <w:tc>
                          <w:tcPr>
                            <w:tcW w:w="1694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35B43775" w14:textId="77777777" w:rsidR="00BD51E5" w:rsidRPr="003167B3" w:rsidRDefault="00DD259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</w:pPr>
                            <w:r w:rsidRPr="003167B3"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  <w:t>2 IDA 10</w:t>
                            </w:r>
                          </w:p>
                        </w:tc>
                      </w:tr>
                      <w:tr w:rsidR="00362165" w:rsidRPr="003167B3" w14:paraId="723506F8" w14:textId="77777777">
                        <w:trPr>
                          <w:jc w:val="center"/>
                        </w:trPr>
                        <w:tc>
                          <w:tcPr>
                            <w:tcW w:w="1222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34E14C23" w14:textId="77777777" w:rsidR="00BD51E5" w:rsidRPr="003167B3" w:rsidRDefault="00DD259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</w:pPr>
                            <w:r w:rsidRPr="003167B3"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  <w:t>170110</w:t>
                            </w:r>
                          </w:p>
                        </w:tc>
                        <w:tc>
                          <w:tcPr>
                            <w:tcW w:w="3111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4232AD49" w14:textId="77777777" w:rsidR="00BD51E5" w:rsidRPr="003167B3" w:rsidRDefault="00DD259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</w:pPr>
                            <w:r w:rsidRPr="003167B3"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  <w:t>Potato Russet</w:t>
                            </w:r>
                          </w:p>
                        </w:tc>
                        <w:tc>
                          <w:tcPr>
                            <w:tcW w:w="1694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2D2EA9CE" w14:textId="77777777" w:rsidR="00BD51E5" w:rsidRPr="003167B3" w:rsidRDefault="00DD259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</w:pPr>
                            <w:r w:rsidRPr="003167B3"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  <w:szCs w:val="24"/>
                              </w:rPr>
                              <w:t>26oz utl</w:t>
                            </w:r>
                          </w:p>
                        </w:tc>
                      </w:tr>
                    </w:tbl>
                    <w:p w14:paraId="77594EB4" w14:textId="77777777" w:rsidR="00BD51E5" w:rsidRPr="003167B3" w:rsidRDefault="00BD51E5" w:rsidP="002054BF">
                      <w:pPr>
                        <w:spacing w:after="240"/>
                        <w:rPr>
                          <w:rFonts w:ascii="Trebuchet MS" w:hAnsi="Trebuchet MS"/>
                          <w:caps/>
                          <w:color w:val="5A4B42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7317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43999E76" wp14:editId="6E2491BA">
                <wp:simplePos x="0" y="0"/>
                <wp:positionH relativeFrom="column">
                  <wp:posOffset>3051175</wp:posOffset>
                </wp:positionH>
                <wp:positionV relativeFrom="paragraph">
                  <wp:posOffset>3651885</wp:posOffset>
                </wp:positionV>
                <wp:extent cx="3459480" cy="1083945"/>
                <wp:effectExtent l="0" t="0" r="0" b="0"/>
                <wp:wrapTight wrapText="bothSides">
                  <wp:wrapPolygon edited="0">
                    <wp:start x="79" y="1265"/>
                    <wp:lineTo x="159" y="20246"/>
                    <wp:lineTo x="21410" y="20246"/>
                    <wp:lineTo x="21410" y="1265"/>
                    <wp:lineTo x="79" y="1265"/>
                  </wp:wrapPolygon>
                </wp:wrapTight>
                <wp:docPr id="3185375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59480" cy="1083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CEA7D" w14:textId="77777777" w:rsidR="00BD51E5" w:rsidRPr="003167B3" w:rsidRDefault="00DD2596" w:rsidP="007D30F6">
                            <w:pPr>
                              <w:jc w:val="center"/>
                              <w:rPr>
                                <w:rFonts w:ascii="Trebuchet MS" w:hAnsi="Trebuchet MS"/>
                                <w:color w:val="5A4B42"/>
                                <w:sz w:val="22"/>
                                <w:szCs w:val="18"/>
                              </w:rPr>
                            </w:pPr>
                            <w:r w:rsidRPr="003167B3">
                              <w:rPr>
                                <w:rFonts w:ascii="Trebuchet MS" w:hAnsi="Trebuchet MS"/>
                                <w:color w:val="5A4B42"/>
                                <w:sz w:val="22"/>
                                <w:szCs w:val="18"/>
                              </w:rPr>
                              <w:t xml:space="preserve">From side dish to center of the plate, we’ve got </w:t>
                            </w:r>
                          </w:p>
                          <w:p w14:paraId="16AC84E5" w14:textId="1D557009" w:rsidR="00BD51E5" w:rsidRPr="003167B3" w:rsidRDefault="00DD2596" w:rsidP="002054BF">
                            <w:pPr>
                              <w:spacing w:after="240"/>
                              <w:jc w:val="center"/>
                              <w:rPr>
                                <w:rFonts w:ascii="Trebuchet MS" w:hAnsi="Trebuchet MS"/>
                                <w:color w:val="5A4B42"/>
                                <w:sz w:val="36"/>
                              </w:rPr>
                            </w:pPr>
                            <w:r w:rsidRPr="003167B3">
                              <w:rPr>
                                <w:rFonts w:ascii="Trebuchet MS" w:hAnsi="Trebuchet MS"/>
                                <w:color w:val="5A4B42"/>
                                <w:sz w:val="36"/>
                              </w:rPr>
                              <w:t xml:space="preserve">THE RIGHT SIZE FOR </w:t>
                            </w:r>
                            <w:r w:rsidR="00B15304" w:rsidRPr="003167B3">
                              <w:rPr>
                                <w:rFonts w:ascii="Trebuchet MS" w:hAnsi="Trebuchet MS"/>
                                <w:color w:val="5A4B42"/>
                                <w:sz w:val="36"/>
                              </w:rPr>
                              <w:br/>
                            </w:r>
                            <w:r w:rsidRPr="003167B3">
                              <w:rPr>
                                <w:rFonts w:ascii="Trebuchet MS" w:hAnsi="Trebuchet MS"/>
                                <w:color w:val="5A4B42"/>
                                <w:sz w:val="36"/>
                              </w:rPr>
                              <w:t>THE JOB!</w:t>
                            </w:r>
                          </w:p>
                        </w:txbxContent>
                      </wps:txbx>
                      <wps:bodyPr rot="0" vert="horz" wrap="square" lIns="45720" tIns="91440" rIns="4572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99E76" id="Text Box 2" o:spid="_x0000_s1028" type="#_x0000_t202" style="position:absolute;margin-left:240.25pt;margin-top:287.55pt;width:272.4pt;height:85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" filled="f" stroked="f">
                <v:path arrowok="t"/>
                <v:textbox inset="3.6pt,7.2pt,3.6pt,7.2pt">
                  <w:txbxContent>
                    <w:p w14:paraId="3AACEA7D" w14:textId="77777777" w:rsidR="00BD51E5" w:rsidRPr="003167B3" w:rsidRDefault="00DD2596" w:rsidP="007D30F6">
                      <w:pPr>
                        <w:jc w:val="center"/>
                        <w:rPr>
                          <w:rFonts w:ascii="Trebuchet MS" w:hAnsi="Trebuchet MS"/>
                          <w:color w:val="5A4B42"/>
                          <w:sz w:val="22"/>
                          <w:szCs w:val="18"/>
                        </w:rPr>
                      </w:pPr>
                      <w:r w:rsidRPr="003167B3">
                        <w:rPr>
                          <w:rFonts w:ascii="Trebuchet MS" w:hAnsi="Trebuchet MS"/>
                          <w:color w:val="5A4B42"/>
                          <w:sz w:val="22"/>
                          <w:szCs w:val="18"/>
                        </w:rPr>
                        <w:t xml:space="preserve">From side dish to center of the plate, we’ve got </w:t>
                      </w:r>
                    </w:p>
                    <w:p w14:paraId="16AC84E5" w14:textId="1D557009" w:rsidR="00BD51E5" w:rsidRPr="003167B3" w:rsidRDefault="00DD2596" w:rsidP="002054BF">
                      <w:pPr>
                        <w:spacing w:after="240"/>
                        <w:jc w:val="center"/>
                        <w:rPr>
                          <w:rFonts w:ascii="Trebuchet MS" w:hAnsi="Trebuchet MS"/>
                          <w:color w:val="5A4B42"/>
                          <w:sz w:val="36"/>
                        </w:rPr>
                      </w:pPr>
                      <w:r w:rsidRPr="003167B3">
                        <w:rPr>
                          <w:rFonts w:ascii="Trebuchet MS" w:hAnsi="Trebuchet MS"/>
                          <w:color w:val="5A4B42"/>
                          <w:sz w:val="36"/>
                        </w:rPr>
                        <w:t xml:space="preserve">THE RIGHT SIZE FOR </w:t>
                      </w:r>
                      <w:r w:rsidR="00B15304" w:rsidRPr="003167B3">
                        <w:rPr>
                          <w:rFonts w:ascii="Trebuchet MS" w:hAnsi="Trebuchet MS"/>
                          <w:color w:val="5A4B42"/>
                          <w:sz w:val="36"/>
                        </w:rPr>
                        <w:br/>
                      </w:r>
                      <w:r w:rsidRPr="003167B3">
                        <w:rPr>
                          <w:rFonts w:ascii="Trebuchet MS" w:hAnsi="Trebuchet MS"/>
                          <w:color w:val="5A4B42"/>
                          <w:sz w:val="36"/>
                        </w:rPr>
                        <w:t>THE JOB!</w:t>
                      </w: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</w:p>
    <w:sectPr w:rsidR="00BD51E5" w:rsidSect="00702525">
      <w:headerReference w:type="default" r:id="rId7"/>
      <w:pgSz w:w="12240" w:h="15840"/>
      <w:pgMar w:top="1800" w:right="1440" w:bottom="180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E65BE8" w14:textId="77777777" w:rsidR="006E2F6E" w:rsidRDefault="006E2F6E">
      <w:r>
        <w:separator/>
      </w:r>
    </w:p>
  </w:endnote>
  <w:endnote w:type="continuationSeparator" w:id="0">
    <w:p w14:paraId="3EBB2385" w14:textId="77777777" w:rsidR="006E2F6E" w:rsidRDefault="006E2F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4D3988" w14:textId="77777777" w:rsidR="006E2F6E" w:rsidRDefault="006E2F6E">
      <w:r>
        <w:separator/>
      </w:r>
    </w:p>
  </w:footnote>
  <w:footnote w:type="continuationSeparator" w:id="0">
    <w:p w14:paraId="2222F840" w14:textId="77777777" w:rsidR="006E2F6E" w:rsidRDefault="006E2F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212FFF" w14:textId="77777777" w:rsidR="00BD51E5" w:rsidRDefault="00C7317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2976844" wp14:editId="5587BF5C">
              <wp:simplePos x="0" y="0"/>
              <wp:positionH relativeFrom="column">
                <wp:posOffset>-1015365</wp:posOffset>
              </wp:positionH>
              <wp:positionV relativeFrom="paragraph">
                <wp:posOffset>-543560</wp:posOffset>
              </wp:positionV>
              <wp:extent cx="7772400" cy="10058400"/>
              <wp:effectExtent l="0" t="0" r="0" b="0"/>
              <wp:wrapNone/>
              <wp:docPr id="210140410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D8F32D" w14:textId="69CDA9C7" w:rsidR="00BD51E5" w:rsidRDefault="00B1530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1F73733" wp14:editId="1BF59DC3">
                                <wp:extent cx="7772549" cy="10058400"/>
                                <wp:effectExtent l="0" t="0" r="0" b="0"/>
                                <wp:docPr id="2145099800" name="Picture 1" descr="A poster with a diagram and a chart&#10;&#10;AI-generated content may be incorrect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45099800" name="Picture 1" descr="A poster with a diagram and a chart&#10;&#10;AI-generated content may be incorrect.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549" cy="100584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97684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-79.95pt;margin-top:-42.8pt;width:612pt;height:1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" filled="f" stroked="f">
              <v:path arrowok="t"/>
              <v:textbox inset=",7.2pt,,7.2pt">
                <w:txbxContent>
                  <w:p w14:paraId="5DD8F32D" w14:textId="69CDA9C7" w:rsidR="00000000" w:rsidRDefault="00B15304">
                    <w:r>
                      <w:rPr>
                        <w:noProof/>
                      </w:rPr>
                      <w:drawing>
                        <wp:inline distT="0" distB="0" distL="0" distR="0" wp14:anchorId="11F73733" wp14:editId="1BF59DC3">
                          <wp:extent cx="7772549" cy="10058400"/>
                          <wp:effectExtent l="0" t="0" r="0" b="0"/>
                          <wp:docPr id="2145099800" name="Picture 1" descr="A poster with a diagram and a chart&#10;&#10;AI-generated content may be incorrect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45099800" name="Picture 1" descr="A poster with a diagram and a chart&#10;&#10;AI-generated content may be incorrect.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72549" cy="10058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9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304"/>
    <w:rsid w:val="0004033C"/>
    <w:rsid w:val="003167B3"/>
    <w:rsid w:val="00362165"/>
    <w:rsid w:val="003E408C"/>
    <w:rsid w:val="00424476"/>
    <w:rsid w:val="00543DE1"/>
    <w:rsid w:val="005663E6"/>
    <w:rsid w:val="005D7D8C"/>
    <w:rsid w:val="006E2F6E"/>
    <w:rsid w:val="007E100A"/>
    <w:rsid w:val="00900974"/>
    <w:rsid w:val="00B15304"/>
    <w:rsid w:val="00B206D2"/>
    <w:rsid w:val="00BD51E5"/>
    <w:rsid w:val="00C7317B"/>
    <w:rsid w:val="00C80201"/>
    <w:rsid w:val="00DD2596"/>
    <w:rsid w:val="00E558F7"/>
    <w:rsid w:val="00EC014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1A18D5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BE1"/>
    <w:rPr>
      <w:rFonts w:ascii="Arial" w:hAnsi="Arial"/>
      <w:kern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7D9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7D9F"/>
    <w:rPr>
      <w:rFonts w:ascii="Arial" w:hAnsi="Arial"/>
      <w:kern w:val="16"/>
    </w:rPr>
  </w:style>
  <w:style w:type="paragraph" w:styleId="Footer">
    <w:name w:val="footer"/>
    <w:basedOn w:val="Normal"/>
    <w:link w:val="FooterChar"/>
    <w:uiPriority w:val="99"/>
    <w:unhideWhenUsed/>
    <w:rsid w:val="00537D9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7D9F"/>
    <w:rPr>
      <w:rFonts w:ascii="Arial" w:hAnsi="Arial"/>
      <w:kern w:val="16"/>
    </w:rPr>
  </w:style>
  <w:style w:type="table" w:styleId="TableGrid">
    <w:name w:val="Table Grid"/>
    <w:basedOn w:val="TableNormal"/>
    <w:uiPriority w:val="59"/>
    <w:rsid w:val="00B75B0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IPC Template-Sizing.dotx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Rosel</dc:creator>
  <cp:keywords/>
  <cp:lastModifiedBy>Isabelle Rosel</cp:lastModifiedBy>
  <cp:revision>2</cp:revision>
  <cp:lastPrinted>2014-07-14T18:38:00Z</cp:lastPrinted>
  <dcterms:created xsi:type="dcterms:W3CDTF">2025-10-02T16:24:00Z</dcterms:created>
  <dcterms:modified xsi:type="dcterms:W3CDTF">2025-10-02T16:24:00Z</dcterms:modified>
</cp:coreProperties>
</file>