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1C134" w14:textId="496F6026" w:rsidR="002C3375" w:rsidRDefault="005F063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56EBA" wp14:editId="22F58DB8">
                <wp:simplePos x="0" y="0"/>
                <wp:positionH relativeFrom="column">
                  <wp:posOffset>-574158</wp:posOffset>
                </wp:positionH>
                <wp:positionV relativeFrom="paragraph">
                  <wp:posOffset>7458740</wp:posOffset>
                </wp:positionV>
                <wp:extent cx="2147777" cy="1095153"/>
                <wp:effectExtent l="0" t="0" r="0" b="0"/>
                <wp:wrapNone/>
                <wp:docPr id="48083316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47777" cy="1095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92D9F" w14:textId="2A652362" w:rsidR="002C3375" w:rsidRPr="005F0634" w:rsidRDefault="00B00DE0" w:rsidP="002054BF">
                            <w:pPr>
                              <w:rPr>
                                <w:rFonts w:ascii="Trebuchet MS" w:hAnsi="Trebuchet MS"/>
                                <w:color w:val="5A4B42"/>
                                <w:sz w:val="22"/>
                                <w:szCs w:val="24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olor w:val="5A4B42"/>
                                <w:sz w:val="22"/>
                                <w:szCs w:val="24"/>
                              </w:rPr>
                              <w:t>For more information or to order, please contact:</w:t>
                            </w:r>
                          </w:p>
                          <w:p w14:paraId="5727DAD7" w14:textId="77777777" w:rsidR="002C3375" w:rsidRPr="005F0634" w:rsidRDefault="00B00DE0" w:rsidP="002054BF">
                            <w:pPr>
                              <w:rPr>
                                <w:rFonts w:ascii="Trebuchet MS" w:hAnsi="Trebuchet MS"/>
                                <w:color w:val="5A4B42"/>
                                <w:sz w:val="22"/>
                                <w:szCs w:val="24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olor w:val="5A4B42"/>
                                <w:sz w:val="22"/>
                                <w:szCs w:val="24"/>
                              </w:rPr>
                              <w:t>Company Name</w:t>
                            </w:r>
                            <w:r w:rsidRPr="005F0634">
                              <w:rPr>
                                <w:rFonts w:ascii="Trebuchet MS" w:hAnsi="Trebuchet MS"/>
                                <w:color w:val="5A4B42"/>
                                <w:sz w:val="22"/>
                                <w:szCs w:val="24"/>
                              </w:rPr>
                              <w:br/>
                              <w:t>Representative’s Name</w:t>
                            </w:r>
                            <w:r w:rsidRPr="005F0634">
                              <w:rPr>
                                <w:rFonts w:ascii="Trebuchet MS" w:hAnsi="Trebuchet MS"/>
                                <w:color w:val="5A4B42"/>
                                <w:sz w:val="22"/>
                                <w:szCs w:val="24"/>
                              </w:rPr>
                              <w:br/>
                            </w:r>
                            <w:proofErr w:type="gramStart"/>
                            <w:r w:rsidRPr="005F0634">
                              <w:rPr>
                                <w:rFonts w:ascii="Trebuchet MS" w:hAnsi="Trebuchet MS"/>
                                <w:color w:val="5A4B42"/>
                                <w:sz w:val="22"/>
                                <w:szCs w:val="24"/>
                              </w:rPr>
                              <w:t>phone  •</w:t>
                            </w:r>
                            <w:proofErr w:type="gramEnd"/>
                            <w:r w:rsidRPr="005F0634">
                              <w:rPr>
                                <w:rFonts w:ascii="Trebuchet MS" w:hAnsi="Trebuchet MS"/>
                                <w:color w:val="5A4B42"/>
                                <w:sz w:val="22"/>
                                <w:szCs w:val="24"/>
                              </w:rPr>
                              <w:t xml:space="preserve">  website</w:t>
                            </w:r>
                          </w:p>
                          <w:p w14:paraId="2F035F25" w14:textId="77777777" w:rsidR="002C3375" w:rsidRPr="005F0634" w:rsidRDefault="002C3375">
                            <w:pPr>
                              <w:rPr>
                                <w:rFonts w:ascii="Trebuchet MS" w:hAnsi="Trebuchet MS"/>
                                <w:color w:val="5A4B4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756EB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5.2pt;margin-top:587.3pt;width:169.1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" filled="f" stroked="f">
                <v:path arrowok="t"/>
                <v:textbox inset=",7.2pt,,7.2pt">
                  <w:txbxContent>
                    <w:p w14:paraId="0C092D9F" w14:textId="2A652362" w:rsidR="002C3375" w:rsidRPr="005F0634" w:rsidRDefault="00B00DE0" w:rsidP="002054BF">
                      <w:pPr>
                        <w:rPr>
                          <w:rFonts w:ascii="Trebuchet MS" w:hAnsi="Trebuchet MS"/>
                          <w:color w:val="5A4B42"/>
                          <w:sz w:val="22"/>
                          <w:szCs w:val="24"/>
                        </w:rPr>
                      </w:pPr>
                      <w:r w:rsidRPr="005F0634">
                        <w:rPr>
                          <w:rFonts w:ascii="Trebuchet MS" w:hAnsi="Trebuchet MS"/>
                          <w:color w:val="5A4B42"/>
                          <w:sz w:val="22"/>
                          <w:szCs w:val="24"/>
                        </w:rPr>
                        <w:t>For more information or to order, please contact:</w:t>
                      </w:r>
                    </w:p>
                    <w:p w14:paraId="5727DAD7" w14:textId="77777777" w:rsidR="002C3375" w:rsidRPr="005F0634" w:rsidRDefault="00B00DE0" w:rsidP="002054BF">
                      <w:pPr>
                        <w:rPr>
                          <w:rFonts w:ascii="Trebuchet MS" w:hAnsi="Trebuchet MS"/>
                          <w:color w:val="5A4B42"/>
                          <w:sz w:val="22"/>
                          <w:szCs w:val="24"/>
                        </w:rPr>
                      </w:pPr>
                      <w:r w:rsidRPr="005F0634">
                        <w:rPr>
                          <w:rFonts w:ascii="Trebuchet MS" w:hAnsi="Trebuchet MS"/>
                          <w:color w:val="5A4B42"/>
                          <w:sz w:val="22"/>
                          <w:szCs w:val="24"/>
                        </w:rPr>
                        <w:t>Company Name</w:t>
                      </w:r>
                      <w:r w:rsidRPr="005F0634">
                        <w:rPr>
                          <w:rFonts w:ascii="Trebuchet MS" w:hAnsi="Trebuchet MS"/>
                          <w:color w:val="5A4B42"/>
                          <w:sz w:val="22"/>
                          <w:szCs w:val="24"/>
                        </w:rPr>
                        <w:br/>
                        <w:t>Representative’s Name</w:t>
                      </w:r>
                      <w:r w:rsidRPr="005F0634">
                        <w:rPr>
                          <w:rFonts w:ascii="Trebuchet MS" w:hAnsi="Trebuchet MS"/>
                          <w:color w:val="5A4B42"/>
                          <w:sz w:val="22"/>
                          <w:szCs w:val="24"/>
                        </w:rPr>
                        <w:br/>
                      </w:r>
                      <w:proofErr w:type="gramStart"/>
                      <w:r w:rsidRPr="005F0634">
                        <w:rPr>
                          <w:rFonts w:ascii="Trebuchet MS" w:hAnsi="Trebuchet MS"/>
                          <w:color w:val="5A4B42"/>
                          <w:sz w:val="22"/>
                          <w:szCs w:val="24"/>
                        </w:rPr>
                        <w:t>phone  •</w:t>
                      </w:r>
                      <w:proofErr w:type="gramEnd"/>
                      <w:r w:rsidRPr="005F0634">
                        <w:rPr>
                          <w:rFonts w:ascii="Trebuchet MS" w:hAnsi="Trebuchet MS"/>
                          <w:color w:val="5A4B42"/>
                          <w:sz w:val="22"/>
                          <w:szCs w:val="24"/>
                        </w:rPr>
                        <w:t xml:space="preserve">  website</w:t>
                      </w:r>
                    </w:p>
                    <w:p w14:paraId="2F035F25" w14:textId="77777777" w:rsidR="002C3375" w:rsidRPr="005F0634" w:rsidRDefault="002C3375">
                      <w:pPr>
                        <w:rPr>
                          <w:rFonts w:ascii="Trebuchet MS" w:hAnsi="Trebuchet MS"/>
                          <w:color w:val="5A4B4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251B">
        <w:rPr>
          <w:noProof/>
        </w:rPr>
        <w:drawing>
          <wp:anchor distT="0" distB="0" distL="114300" distR="114300" simplePos="0" relativeHeight="251665408" behindDoc="0" locked="0" layoutInCell="1" allowOverlap="1" wp14:anchorId="3E2665A2" wp14:editId="414A8A8F">
            <wp:simplePos x="0" y="0"/>
            <wp:positionH relativeFrom="column">
              <wp:posOffset>-106326</wp:posOffset>
            </wp:positionH>
            <wp:positionV relativeFrom="paragraph">
              <wp:posOffset>2727251</wp:posOffset>
            </wp:positionV>
            <wp:extent cx="2057400" cy="1257300"/>
            <wp:effectExtent l="0" t="0" r="0" b="0"/>
            <wp:wrapNone/>
            <wp:docPr id="3877841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84186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5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9D7B87" wp14:editId="41D02C92">
                <wp:simplePos x="0" y="0"/>
                <wp:positionH relativeFrom="column">
                  <wp:posOffset>2455545</wp:posOffset>
                </wp:positionH>
                <wp:positionV relativeFrom="paragraph">
                  <wp:posOffset>757658</wp:posOffset>
                </wp:positionV>
                <wp:extent cx="4000500" cy="3253105"/>
                <wp:effectExtent l="0" t="0" r="0" b="0"/>
                <wp:wrapTight wrapText="bothSides">
                  <wp:wrapPolygon edited="0">
                    <wp:start x="343" y="422"/>
                    <wp:lineTo x="343" y="21081"/>
                    <wp:lineTo x="21189" y="21081"/>
                    <wp:lineTo x="21189" y="422"/>
                    <wp:lineTo x="343" y="422"/>
                  </wp:wrapPolygon>
                </wp:wrapTight>
                <wp:docPr id="141015676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0" cy="325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222"/>
                              <w:gridCol w:w="3111"/>
                              <w:gridCol w:w="1694"/>
                            </w:tblGrid>
                            <w:tr w:rsidR="00737E52" w:rsidRPr="005F0634" w14:paraId="44ADA661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B01DC0F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170044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163E2BF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FFE952C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40ct IDA</w:t>
                                  </w:r>
                                </w:p>
                              </w:tc>
                            </w:tr>
                            <w:tr w:rsidR="00737E52" w:rsidRPr="005F0634" w14:paraId="55F7A557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4D4B892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170045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FB99100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CFCB6A6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50ct IDA</w:t>
                                  </w:r>
                                </w:p>
                              </w:tc>
                            </w:tr>
                            <w:tr w:rsidR="00737E52" w:rsidRPr="005F0634" w14:paraId="08C843BB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88EECCD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170046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E1F210E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B43F2D9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60ct IDA</w:t>
                                  </w:r>
                                </w:p>
                              </w:tc>
                            </w:tr>
                            <w:tr w:rsidR="00737E52" w:rsidRPr="005F0634" w14:paraId="371D50C4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5DB08B2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170047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EE94B23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6F45994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70ct IDA</w:t>
                                  </w:r>
                                </w:p>
                              </w:tc>
                            </w:tr>
                            <w:tr w:rsidR="00737E52" w:rsidRPr="005F0634" w14:paraId="412D39CF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AB04C69" w14:textId="77777777" w:rsidR="002C3375" w:rsidRPr="005F0634" w:rsidRDefault="00B00DE0" w:rsidP="00CB127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170048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87056D9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8C0A2AA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80ct IDA</w:t>
                                  </w:r>
                                </w:p>
                              </w:tc>
                            </w:tr>
                            <w:tr w:rsidR="00737E52" w:rsidRPr="005F0634" w14:paraId="139838C2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F0FA32C" w14:textId="77777777" w:rsidR="002C3375" w:rsidRPr="005F0634" w:rsidRDefault="00B00DE0" w:rsidP="00CB127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170049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5F3BB2F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260B8A4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90ct IDA</w:t>
                                  </w:r>
                                </w:p>
                              </w:tc>
                            </w:tr>
                            <w:tr w:rsidR="00737E52" w:rsidRPr="005F0634" w14:paraId="6E44DAB1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1C62166" w14:textId="77777777" w:rsidR="002C3375" w:rsidRPr="005F0634" w:rsidRDefault="00B00DE0" w:rsidP="00CB127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170050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8FC255D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C323C6C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100ct IDA</w:t>
                                  </w:r>
                                </w:p>
                              </w:tc>
                            </w:tr>
                            <w:tr w:rsidR="00737E52" w:rsidRPr="005F0634" w14:paraId="2B866AC7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286A1DF" w14:textId="77777777" w:rsidR="002C3375" w:rsidRPr="005F0634" w:rsidRDefault="00B00DE0" w:rsidP="00CB127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170052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1FCE5AA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E039C0D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120ct IDA</w:t>
                                  </w:r>
                                </w:p>
                              </w:tc>
                            </w:tr>
                            <w:tr w:rsidR="00737E52" w:rsidRPr="005F0634" w14:paraId="5A03E05D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EBB15C7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170107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A3F6A0E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DD4711A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2 IDA 10</w:t>
                                  </w:r>
                                </w:p>
                              </w:tc>
                            </w:tr>
                            <w:tr w:rsidR="00737E52" w:rsidRPr="005F0634" w14:paraId="1DED3C64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1C33B9B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170110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9D291C3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E2EA142" w14:textId="77777777" w:rsidR="002C3375" w:rsidRPr="005F0634" w:rsidRDefault="00B00DE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5F0634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26oz utl</w:t>
                                  </w:r>
                                </w:p>
                              </w:tc>
                            </w:tr>
                          </w:tbl>
                          <w:p w14:paraId="313292E2" w14:textId="77777777" w:rsidR="002C3375" w:rsidRPr="005F0634" w:rsidRDefault="002C3375" w:rsidP="002054BF">
                            <w:pPr>
                              <w:spacing w:after="240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D7B87" id="Text Box 3" o:spid="_x0000_s1027" type="#_x0000_t202" style="position:absolute;margin-left:193.35pt;margin-top:59.65pt;width:315pt;height:25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" filled="f" stroked="f">
                <v:path arrowok="t"/>
                <v:textbox inset=",7.2pt,,7.2pt"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222"/>
                        <w:gridCol w:w="3111"/>
                        <w:gridCol w:w="1694"/>
                      </w:tblGrid>
                      <w:tr w:rsidR="00737E52" w:rsidRPr="005F0634" w14:paraId="44ADA661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B01DC0F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170044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163E2BF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FFE952C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40ct IDA</w:t>
                            </w:r>
                          </w:p>
                        </w:tc>
                      </w:tr>
                      <w:tr w:rsidR="00737E52" w:rsidRPr="005F0634" w14:paraId="55F7A557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4D4B892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170045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FB99100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CFCB6A6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50ct IDA</w:t>
                            </w:r>
                          </w:p>
                        </w:tc>
                      </w:tr>
                      <w:tr w:rsidR="00737E52" w:rsidRPr="005F0634" w14:paraId="08C843BB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88EECCD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170046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E1F210E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B43F2D9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60ct IDA</w:t>
                            </w:r>
                          </w:p>
                        </w:tc>
                      </w:tr>
                      <w:tr w:rsidR="00737E52" w:rsidRPr="005F0634" w14:paraId="371D50C4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5DB08B2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170047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EE94B23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6F45994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70ct IDA</w:t>
                            </w:r>
                          </w:p>
                        </w:tc>
                      </w:tr>
                      <w:tr w:rsidR="00737E52" w:rsidRPr="005F0634" w14:paraId="412D39CF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AB04C69" w14:textId="77777777" w:rsidR="002C3375" w:rsidRPr="005F0634" w:rsidRDefault="00B00DE0" w:rsidP="00CB127A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170048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87056D9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8C0A2AA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80ct IDA</w:t>
                            </w:r>
                          </w:p>
                        </w:tc>
                      </w:tr>
                      <w:tr w:rsidR="00737E52" w:rsidRPr="005F0634" w14:paraId="139838C2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F0FA32C" w14:textId="77777777" w:rsidR="002C3375" w:rsidRPr="005F0634" w:rsidRDefault="00B00DE0" w:rsidP="00CB127A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170049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5F3BB2F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260B8A4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90ct IDA</w:t>
                            </w:r>
                          </w:p>
                        </w:tc>
                      </w:tr>
                      <w:tr w:rsidR="00737E52" w:rsidRPr="005F0634" w14:paraId="6E44DAB1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1C62166" w14:textId="77777777" w:rsidR="002C3375" w:rsidRPr="005F0634" w:rsidRDefault="00B00DE0" w:rsidP="00CB127A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170050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8FC255D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C323C6C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100ct IDA</w:t>
                            </w:r>
                          </w:p>
                        </w:tc>
                      </w:tr>
                      <w:tr w:rsidR="00737E52" w:rsidRPr="005F0634" w14:paraId="2B866AC7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286A1DF" w14:textId="77777777" w:rsidR="002C3375" w:rsidRPr="005F0634" w:rsidRDefault="00B00DE0" w:rsidP="00CB127A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170052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1FCE5AA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E039C0D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120ct IDA</w:t>
                            </w:r>
                          </w:p>
                        </w:tc>
                      </w:tr>
                      <w:tr w:rsidR="00737E52" w:rsidRPr="005F0634" w14:paraId="5A03E05D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EBB15C7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170107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A3F6A0E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DD4711A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2 IDA 10</w:t>
                            </w:r>
                          </w:p>
                        </w:tc>
                      </w:tr>
                      <w:tr w:rsidR="00737E52" w:rsidRPr="005F0634" w14:paraId="1DED3C64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1C33B9B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170110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9D291C3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E2EA142" w14:textId="77777777" w:rsidR="002C3375" w:rsidRPr="005F0634" w:rsidRDefault="00B00DE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26oz utl</w:t>
                            </w:r>
                          </w:p>
                        </w:tc>
                      </w:tr>
                    </w:tbl>
                    <w:p w14:paraId="313292E2" w14:textId="77777777" w:rsidR="002C3375" w:rsidRPr="005F0634" w:rsidRDefault="002C3375" w:rsidP="002054BF">
                      <w:pPr>
                        <w:spacing w:after="240"/>
                        <w:rPr>
                          <w:rFonts w:ascii="Trebuchet MS" w:hAnsi="Trebuchet MS"/>
                          <w:caps/>
                          <w:color w:val="5A4B42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84FE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8DE565" wp14:editId="0DF34432">
                <wp:simplePos x="0" y="0"/>
                <wp:positionH relativeFrom="column">
                  <wp:posOffset>2312035</wp:posOffset>
                </wp:positionH>
                <wp:positionV relativeFrom="paragraph">
                  <wp:posOffset>916940</wp:posOffset>
                </wp:positionV>
                <wp:extent cx="0" cy="3081020"/>
                <wp:effectExtent l="0" t="0" r="12700" b="5080"/>
                <wp:wrapTight wrapText="bothSides">
                  <wp:wrapPolygon edited="0">
                    <wp:start x="-1" y="0"/>
                    <wp:lineTo x="-1" y="21547"/>
                    <wp:lineTo x="-1" y="21547"/>
                    <wp:lineTo x="-1" y="0"/>
                    <wp:lineTo x="-1" y="0"/>
                  </wp:wrapPolygon>
                </wp:wrapTight>
                <wp:docPr id="206790203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081020"/>
                        </a:xfrm>
                        <a:prstGeom prst="line">
                          <a:avLst/>
                        </a:prstGeom>
                        <a:ln>
                          <a:solidFill>
                            <a:srgbClr val="594A42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55065" id="Line 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05pt,72.2pt" to="182.05pt,31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" strokecolor="#594a42">
                <o:lock v:ext="edit" shapetype="f"/>
                <w10:wrap type="tight"/>
              </v:line>
            </w:pict>
          </mc:Fallback>
        </mc:AlternateContent>
      </w:r>
      <w:r w:rsidR="00484FE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46356FEF" wp14:editId="1367DA44">
                <wp:simplePos x="0" y="0"/>
                <wp:positionH relativeFrom="column">
                  <wp:posOffset>-494030</wp:posOffset>
                </wp:positionH>
                <wp:positionV relativeFrom="paragraph">
                  <wp:posOffset>777240</wp:posOffset>
                </wp:positionV>
                <wp:extent cx="2743200" cy="19558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34266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14166" w14:textId="1EC19924" w:rsidR="00B00DE0" w:rsidRPr="005F0634" w:rsidRDefault="00B00DE0" w:rsidP="00B00DE0">
                            <w:pPr>
                              <w:spacing w:after="240"/>
                              <w:jc w:val="center"/>
                              <w:rPr>
                                <w:rFonts w:ascii="Trebuchet MS" w:hAnsi="Trebuchet MS"/>
                                <w:color w:val="5A4B42"/>
                                <w:sz w:val="24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olor w:val="5A4B42"/>
                                <w:sz w:val="24"/>
                              </w:rPr>
                              <w:t>No matter whether you slice or dice, mash or smash, Idaho</w:t>
                            </w:r>
                            <w:r w:rsidRPr="005F0634">
                              <w:rPr>
                                <w:rFonts w:ascii="Trebuchet MS" w:hAnsi="Trebuchet MS"/>
                                <w:color w:val="5A4B42"/>
                                <w:sz w:val="24"/>
                                <w:vertAlign w:val="superscript"/>
                              </w:rPr>
                              <w:t>®</w:t>
                            </w:r>
                            <w:r w:rsidRPr="005F0634">
                              <w:rPr>
                                <w:rFonts w:ascii="Trebuchet MS" w:hAnsi="Trebuchet MS"/>
                                <w:color w:val="5A4B42"/>
                                <w:sz w:val="24"/>
                              </w:rPr>
                              <w:t xml:space="preserve"> potatoes are a versatile addition </w:t>
                            </w:r>
                            <w:r w:rsidR="0041251B" w:rsidRPr="005F0634">
                              <w:rPr>
                                <w:rFonts w:ascii="Trebuchet MS" w:hAnsi="Trebuchet MS"/>
                                <w:color w:val="5A4B42"/>
                                <w:sz w:val="24"/>
                              </w:rPr>
                              <w:br/>
                            </w:r>
                            <w:r w:rsidRPr="005F0634">
                              <w:rPr>
                                <w:rFonts w:ascii="Trebuchet MS" w:hAnsi="Trebuchet MS"/>
                                <w:color w:val="5A4B42"/>
                                <w:sz w:val="24"/>
                              </w:rPr>
                              <w:t>to your menu.</w:t>
                            </w:r>
                          </w:p>
                          <w:p w14:paraId="7956C3C9" w14:textId="77777777" w:rsidR="002C3375" w:rsidRPr="005F0634" w:rsidRDefault="00B00DE0" w:rsidP="002054BF">
                            <w:pPr>
                              <w:jc w:val="center"/>
                              <w:rPr>
                                <w:rFonts w:ascii="Trebuchet MS" w:hAnsi="Trebuchet MS"/>
                                <w:color w:val="5A4B42"/>
                                <w:sz w:val="24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olor w:val="5A4B42"/>
                                <w:sz w:val="24"/>
                              </w:rPr>
                              <w:t xml:space="preserve">And with all these choices </w:t>
                            </w:r>
                            <w:r w:rsidRPr="005F0634">
                              <w:rPr>
                                <w:rFonts w:ascii="Trebuchet MS" w:hAnsi="Trebuchet MS"/>
                                <w:color w:val="5A4B42"/>
                                <w:sz w:val="24"/>
                              </w:rPr>
                              <w:br/>
                              <w:t>you’re sure to find</w:t>
                            </w:r>
                          </w:p>
                          <w:p w14:paraId="10A1FF24" w14:textId="77777777" w:rsidR="002C3375" w:rsidRPr="005F0634" w:rsidRDefault="00B00DE0" w:rsidP="002054BF">
                            <w:pPr>
                              <w:spacing w:after="240"/>
                              <w:jc w:val="center"/>
                              <w:rPr>
                                <w:rFonts w:ascii="Trebuchet MS" w:hAnsi="Trebuchet MS"/>
                                <w:color w:val="5A4B42"/>
                                <w:sz w:val="32"/>
                                <w:szCs w:val="16"/>
                              </w:rPr>
                            </w:pPr>
                            <w:r w:rsidRPr="005F0634">
                              <w:rPr>
                                <w:rFonts w:ascii="Trebuchet MS" w:hAnsi="Trebuchet MS"/>
                                <w:color w:val="5A4B42"/>
                                <w:sz w:val="32"/>
                                <w:szCs w:val="16"/>
                              </w:rPr>
                              <w:t xml:space="preserve">THE RIGHT SIZE </w:t>
                            </w:r>
                            <w:r w:rsidRPr="005F0634">
                              <w:rPr>
                                <w:rFonts w:ascii="Trebuchet MS" w:hAnsi="Trebuchet MS"/>
                                <w:color w:val="5A4B42"/>
                                <w:sz w:val="32"/>
                                <w:szCs w:val="16"/>
                              </w:rPr>
                              <w:br/>
                              <w:t>FOR THE JOB!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56FEF" id="Text Box 2" o:spid="_x0000_s1028" type="#_x0000_t202" style="position:absolute;margin-left:-38.9pt;margin-top:61.2pt;width:3in;height:1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" filled="f" stroked="f">
                <v:path arrowok="t"/>
                <v:textbox inset=",7.2pt,,7.2pt">
                  <w:txbxContent>
                    <w:p w14:paraId="44A14166" w14:textId="1EC19924" w:rsidR="00B00DE0" w:rsidRPr="005F0634" w:rsidRDefault="00B00DE0" w:rsidP="00B00DE0">
                      <w:pPr>
                        <w:spacing w:after="240"/>
                        <w:jc w:val="center"/>
                        <w:rPr>
                          <w:rFonts w:ascii="Trebuchet MS" w:hAnsi="Trebuchet MS"/>
                          <w:color w:val="5A4B42"/>
                          <w:sz w:val="24"/>
                        </w:rPr>
                      </w:pPr>
                      <w:r w:rsidRPr="005F0634">
                        <w:rPr>
                          <w:rFonts w:ascii="Trebuchet MS" w:hAnsi="Trebuchet MS"/>
                          <w:color w:val="5A4B42"/>
                          <w:sz w:val="24"/>
                        </w:rPr>
                        <w:t>No matter whether you slice or dice, mash or smash, Idaho</w:t>
                      </w:r>
                      <w:r w:rsidRPr="005F0634">
                        <w:rPr>
                          <w:rFonts w:ascii="Trebuchet MS" w:hAnsi="Trebuchet MS"/>
                          <w:color w:val="5A4B42"/>
                          <w:sz w:val="24"/>
                          <w:vertAlign w:val="superscript"/>
                        </w:rPr>
                        <w:t>®</w:t>
                      </w:r>
                      <w:r w:rsidRPr="005F0634">
                        <w:rPr>
                          <w:rFonts w:ascii="Trebuchet MS" w:hAnsi="Trebuchet MS"/>
                          <w:color w:val="5A4B42"/>
                          <w:sz w:val="24"/>
                        </w:rPr>
                        <w:t xml:space="preserve"> potatoes are a versatile addition </w:t>
                      </w:r>
                      <w:r w:rsidR="0041251B" w:rsidRPr="005F0634">
                        <w:rPr>
                          <w:rFonts w:ascii="Trebuchet MS" w:hAnsi="Trebuchet MS"/>
                          <w:color w:val="5A4B42"/>
                          <w:sz w:val="24"/>
                        </w:rPr>
                        <w:br/>
                      </w:r>
                      <w:r w:rsidRPr="005F0634">
                        <w:rPr>
                          <w:rFonts w:ascii="Trebuchet MS" w:hAnsi="Trebuchet MS"/>
                          <w:color w:val="5A4B42"/>
                          <w:sz w:val="24"/>
                        </w:rPr>
                        <w:t>to your menu.</w:t>
                      </w:r>
                    </w:p>
                    <w:p w14:paraId="7956C3C9" w14:textId="77777777" w:rsidR="002C3375" w:rsidRPr="005F0634" w:rsidRDefault="00B00DE0" w:rsidP="002054BF">
                      <w:pPr>
                        <w:jc w:val="center"/>
                        <w:rPr>
                          <w:rFonts w:ascii="Trebuchet MS" w:hAnsi="Trebuchet MS"/>
                          <w:color w:val="5A4B42"/>
                          <w:sz w:val="24"/>
                        </w:rPr>
                      </w:pPr>
                      <w:r w:rsidRPr="005F0634">
                        <w:rPr>
                          <w:rFonts w:ascii="Trebuchet MS" w:hAnsi="Trebuchet MS"/>
                          <w:color w:val="5A4B42"/>
                          <w:sz w:val="24"/>
                        </w:rPr>
                        <w:t xml:space="preserve">And with all these choices </w:t>
                      </w:r>
                      <w:r w:rsidRPr="005F0634">
                        <w:rPr>
                          <w:rFonts w:ascii="Trebuchet MS" w:hAnsi="Trebuchet MS"/>
                          <w:color w:val="5A4B42"/>
                          <w:sz w:val="24"/>
                        </w:rPr>
                        <w:br/>
                        <w:t>you’re sure to find</w:t>
                      </w:r>
                    </w:p>
                    <w:p w14:paraId="10A1FF24" w14:textId="77777777" w:rsidR="002C3375" w:rsidRPr="005F0634" w:rsidRDefault="00B00DE0" w:rsidP="002054BF">
                      <w:pPr>
                        <w:spacing w:after="240"/>
                        <w:jc w:val="center"/>
                        <w:rPr>
                          <w:rFonts w:ascii="Trebuchet MS" w:hAnsi="Trebuchet MS"/>
                          <w:color w:val="5A4B42"/>
                          <w:sz w:val="32"/>
                          <w:szCs w:val="16"/>
                        </w:rPr>
                      </w:pPr>
                      <w:r w:rsidRPr="005F0634">
                        <w:rPr>
                          <w:rFonts w:ascii="Trebuchet MS" w:hAnsi="Trebuchet MS"/>
                          <w:color w:val="5A4B42"/>
                          <w:sz w:val="32"/>
                          <w:szCs w:val="16"/>
                        </w:rPr>
                        <w:t xml:space="preserve">THE RIGHT SIZE </w:t>
                      </w:r>
                      <w:r w:rsidRPr="005F0634">
                        <w:rPr>
                          <w:rFonts w:ascii="Trebuchet MS" w:hAnsi="Trebuchet MS"/>
                          <w:color w:val="5A4B42"/>
                          <w:sz w:val="32"/>
                          <w:szCs w:val="16"/>
                        </w:rPr>
                        <w:br/>
                        <w:t>FOR THE JOB!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</w:p>
    <w:sectPr w:rsidR="002C3375" w:rsidSect="00702525">
      <w:headerReference w:type="default" r:id="rId7"/>
      <w:pgSz w:w="12240" w:h="15840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4983F" w14:textId="77777777" w:rsidR="00182465" w:rsidRDefault="00182465">
      <w:r>
        <w:separator/>
      </w:r>
    </w:p>
  </w:endnote>
  <w:endnote w:type="continuationSeparator" w:id="0">
    <w:p w14:paraId="6A94580B" w14:textId="77777777" w:rsidR="00182465" w:rsidRDefault="00182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2EE6E" w14:textId="77777777" w:rsidR="00182465" w:rsidRDefault="00182465">
      <w:r>
        <w:separator/>
      </w:r>
    </w:p>
  </w:footnote>
  <w:footnote w:type="continuationSeparator" w:id="0">
    <w:p w14:paraId="0A3DE5C5" w14:textId="77777777" w:rsidR="00182465" w:rsidRDefault="001824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38B0E" w14:textId="77777777" w:rsidR="002C3375" w:rsidRDefault="00484FE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30A9E2" wp14:editId="39F22F00">
              <wp:simplePos x="0" y="0"/>
              <wp:positionH relativeFrom="column">
                <wp:posOffset>-1015365</wp:posOffset>
              </wp:positionH>
              <wp:positionV relativeFrom="paragraph">
                <wp:posOffset>-543560</wp:posOffset>
              </wp:positionV>
              <wp:extent cx="7772400" cy="10058400"/>
              <wp:effectExtent l="0" t="0" r="0" b="0"/>
              <wp:wrapNone/>
              <wp:docPr id="149466009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752F5" w14:textId="7AC0D29A" w:rsidR="002C3375" w:rsidRDefault="00D520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5C5B73" wp14:editId="08AA7948">
                                <wp:extent cx="7772549" cy="10058400"/>
                                <wp:effectExtent l="0" t="0" r="0" b="0"/>
                                <wp:docPr id="1712909659" name="Picture 2" descr="A close-up of food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12909659" name="Picture 2" descr="A close-up of food&#10;&#10;AI-generated content may be incorrect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549" cy="10058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30A9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-79.95pt;margin-top:-42.8pt;width:612pt;height:1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" filled="f" stroked="f">
              <v:path arrowok="t"/>
              <v:textbox inset=",7.2pt,,7.2pt">
                <w:txbxContent>
                  <w:p w14:paraId="12C752F5" w14:textId="7AC0D29A" w:rsidR="00000000" w:rsidRDefault="00D52028">
                    <w:r>
                      <w:rPr>
                        <w:noProof/>
                      </w:rPr>
                      <w:drawing>
                        <wp:inline distT="0" distB="0" distL="0" distR="0" wp14:anchorId="525C5B73" wp14:editId="08AA7948">
                          <wp:extent cx="7772549" cy="10058400"/>
                          <wp:effectExtent l="0" t="0" r="0" b="0"/>
                          <wp:docPr id="1712909659" name="Picture 2" descr="A close-up of food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12909659" name="Picture 2" descr="A close-up of food&#10;&#10;AI-generated content may be incorrect.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549" cy="1005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028"/>
    <w:rsid w:val="00182465"/>
    <w:rsid w:val="002C3375"/>
    <w:rsid w:val="003E408C"/>
    <w:rsid w:val="0041251B"/>
    <w:rsid w:val="00424476"/>
    <w:rsid w:val="00484FEC"/>
    <w:rsid w:val="005D7D8C"/>
    <w:rsid w:val="005E5960"/>
    <w:rsid w:val="005F0634"/>
    <w:rsid w:val="00660DA9"/>
    <w:rsid w:val="00737E52"/>
    <w:rsid w:val="00B00DE0"/>
    <w:rsid w:val="00C4023C"/>
    <w:rsid w:val="00D52028"/>
    <w:rsid w:val="00DA2F9A"/>
    <w:rsid w:val="00DF4E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84036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BE1"/>
    <w:rPr>
      <w:rFonts w:ascii="Arial" w:hAnsi="Arial"/>
      <w:kern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D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D9F"/>
    <w:rPr>
      <w:rFonts w:ascii="Arial" w:hAnsi="Arial"/>
      <w:kern w:val="16"/>
    </w:rPr>
  </w:style>
  <w:style w:type="paragraph" w:styleId="Footer">
    <w:name w:val="footer"/>
    <w:basedOn w:val="Normal"/>
    <w:link w:val="FooterChar"/>
    <w:uiPriority w:val="99"/>
    <w:unhideWhenUsed/>
    <w:rsid w:val="00537D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D9F"/>
    <w:rPr>
      <w:rFonts w:ascii="Arial" w:hAnsi="Arial"/>
      <w:kern w:val="16"/>
    </w:rPr>
  </w:style>
  <w:style w:type="table" w:styleId="TableGrid">
    <w:name w:val="Table Grid"/>
    <w:basedOn w:val="TableNormal"/>
    <w:uiPriority w:val="59"/>
    <w:rsid w:val="00B75B0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IPC Template-Recipes.dotx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Rosel</dc:creator>
  <cp:keywords/>
  <cp:lastModifiedBy>Isabelle Rosel</cp:lastModifiedBy>
  <cp:revision>2</cp:revision>
  <cp:lastPrinted>2014-07-14T18:38:00Z</cp:lastPrinted>
  <dcterms:created xsi:type="dcterms:W3CDTF">2025-10-02T16:25:00Z</dcterms:created>
  <dcterms:modified xsi:type="dcterms:W3CDTF">2025-10-02T16:25:00Z</dcterms:modified>
</cp:coreProperties>
</file>