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72AA2" w14:textId="1E942FA9" w:rsidR="00936526" w:rsidRDefault="009A05FA">
      <w:r>
        <w:rPr>
          <w:noProof/>
        </w:rPr>
        <w:drawing>
          <wp:anchor distT="0" distB="0" distL="114300" distR="114300" simplePos="0" relativeHeight="251662336" behindDoc="0" locked="0" layoutInCell="1" allowOverlap="1" wp14:anchorId="3DB9E6C1" wp14:editId="5031C351">
            <wp:simplePos x="0" y="0"/>
            <wp:positionH relativeFrom="column">
              <wp:posOffset>424815</wp:posOffset>
            </wp:positionH>
            <wp:positionV relativeFrom="paragraph">
              <wp:posOffset>5576570</wp:posOffset>
            </wp:positionV>
            <wp:extent cx="2057400" cy="1257300"/>
            <wp:effectExtent l="0" t="0" r="0" b="0"/>
            <wp:wrapNone/>
            <wp:docPr id="3949807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80725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B2B6829" wp14:editId="563B8EF2">
                <wp:simplePos x="0" y="0"/>
                <wp:positionH relativeFrom="column">
                  <wp:posOffset>-404495</wp:posOffset>
                </wp:positionH>
                <wp:positionV relativeFrom="paragraph">
                  <wp:posOffset>6833368</wp:posOffset>
                </wp:positionV>
                <wp:extent cx="3632200" cy="1318260"/>
                <wp:effectExtent l="0" t="0" r="0" b="0"/>
                <wp:wrapNone/>
                <wp:docPr id="2037341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32200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887EA" w14:textId="77777777" w:rsidR="00936526" w:rsidRPr="000D1D20" w:rsidRDefault="007C2B05" w:rsidP="00404E70">
                            <w:pPr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</w:pPr>
                            <w:r w:rsidRPr="000D1D2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>For more information or to</w:t>
                            </w:r>
                            <w:r w:rsidRPr="000D1D2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br/>
                              <w:t>order, please contact:</w:t>
                            </w:r>
                          </w:p>
                          <w:p w14:paraId="4DE2F47F" w14:textId="77777777" w:rsidR="00936526" w:rsidRPr="000D1D20" w:rsidRDefault="007C2B05" w:rsidP="00404E70">
                            <w:pPr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</w:pPr>
                            <w:r w:rsidRPr="000D1D2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>Company Name</w:t>
                            </w:r>
                            <w:r w:rsidRPr="000D1D2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br/>
                              <w:t>Representative’s Name</w:t>
                            </w:r>
                            <w:r w:rsidRPr="000D1D2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br/>
                            </w:r>
                            <w:proofErr w:type="gramStart"/>
                            <w:r w:rsidRPr="000D1D2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>phone  •</w:t>
                            </w:r>
                            <w:proofErr w:type="gramEnd"/>
                            <w:r w:rsidRPr="000D1D2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 xml:space="preserve">  website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2B68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5pt;margin-top:538.05pt;width:286pt;height:103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" filled="f" stroked="f">
                <v:path arrowok="t"/>
                <v:textbox inset=",7.2pt,,7.2pt">
                  <w:txbxContent>
                    <w:p w14:paraId="40D887EA" w14:textId="77777777" w:rsidR="00936526" w:rsidRPr="000D1D20" w:rsidRDefault="007C2B05" w:rsidP="00404E70">
                      <w:pPr>
                        <w:jc w:val="center"/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</w:pPr>
                      <w:r w:rsidRPr="000D1D2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>For more information or to</w:t>
                      </w:r>
                      <w:r w:rsidRPr="000D1D2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br/>
                        <w:t>order, please contact:</w:t>
                      </w:r>
                    </w:p>
                    <w:p w14:paraId="4DE2F47F" w14:textId="77777777" w:rsidR="00936526" w:rsidRPr="000D1D20" w:rsidRDefault="007C2B05" w:rsidP="00404E70">
                      <w:pPr>
                        <w:jc w:val="center"/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</w:pPr>
                      <w:r w:rsidRPr="000D1D2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>Company Name</w:t>
                      </w:r>
                      <w:r w:rsidRPr="000D1D2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br/>
                        <w:t>Representative’s Name</w:t>
                      </w:r>
                      <w:r w:rsidRPr="000D1D2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br/>
                      </w:r>
                      <w:proofErr w:type="gramStart"/>
                      <w:r w:rsidRPr="000D1D2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>phone  •</w:t>
                      </w:r>
                      <w:proofErr w:type="gramEnd"/>
                      <w:r w:rsidRPr="000D1D2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 xml:space="preserve">  website</w:t>
                      </w:r>
                    </w:p>
                  </w:txbxContent>
                </v:textbox>
              </v:shape>
            </w:pict>
          </mc:Fallback>
        </mc:AlternateContent>
      </w:r>
      <w:r w:rsidR="00504F3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E4E8DD" wp14:editId="2DAD71B4">
                <wp:simplePos x="0" y="0"/>
                <wp:positionH relativeFrom="column">
                  <wp:posOffset>-571500</wp:posOffset>
                </wp:positionH>
                <wp:positionV relativeFrom="paragraph">
                  <wp:posOffset>2057400</wp:posOffset>
                </wp:positionV>
                <wp:extent cx="4000500" cy="3200400"/>
                <wp:effectExtent l="0" t="0" r="0" b="0"/>
                <wp:wrapTight wrapText="bothSides">
                  <wp:wrapPolygon edited="0">
                    <wp:start x="343" y="429"/>
                    <wp:lineTo x="343" y="21086"/>
                    <wp:lineTo x="21189" y="21086"/>
                    <wp:lineTo x="21189" y="429"/>
                    <wp:lineTo x="343" y="429"/>
                  </wp:wrapPolygon>
                </wp:wrapTight>
                <wp:docPr id="19360296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222"/>
                              <w:gridCol w:w="3111"/>
                              <w:gridCol w:w="1694"/>
                            </w:tblGrid>
                            <w:tr w:rsidR="000830B3" w:rsidRPr="003B5382" w14:paraId="40523695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57C5738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170044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E2AED30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FDA2F38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40ct IDA</w:t>
                                  </w:r>
                                </w:p>
                              </w:tc>
                            </w:tr>
                            <w:tr w:rsidR="000830B3" w:rsidRPr="003B5382" w14:paraId="3687D714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D04D7A9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170045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DD22698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21F5189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50ct IDA</w:t>
                                  </w:r>
                                </w:p>
                              </w:tc>
                            </w:tr>
                            <w:tr w:rsidR="000830B3" w:rsidRPr="003B5382" w14:paraId="77D3D0C0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452D9BC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170046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977AF01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F818B90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60ct IDA</w:t>
                                  </w:r>
                                </w:p>
                              </w:tc>
                            </w:tr>
                            <w:tr w:rsidR="000830B3" w:rsidRPr="003B5382" w14:paraId="374B2D94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3FC53DB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170047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229C702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7C47863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70ct IDA</w:t>
                                  </w:r>
                                </w:p>
                              </w:tc>
                            </w:tr>
                            <w:tr w:rsidR="000830B3" w:rsidRPr="003B5382" w14:paraId="2F875CBB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A2068C5" w14:textId="77777777" w:rsidR="00936526" w:rsidRPr="003B5382" w:rsidRDefault="007C2B05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170048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8603DE3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F32EBA9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80ct IDA</w:t>
                                  </w:r>
                                </w:p>
                              </w:tc>
                            </w:tr>
                            <w:tr w:rsidR="000830B3" w:rsidRPr="003B5382" w14:paraId="52976FAF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6FD3D75" w14:textId="77777777" w:rsidR="00936526" w:rsidRPr="003B5382" w:rsidRDefault="007C2B05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170049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C2BB54D" w14:textId="72AD1858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3D7384B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90ct IDA</w:t>
                                  </w:r>
                                </w:p>
                              </w:tc>
                            </w:tr>
                            <w:tr w:rsidR="000830B3" w:rsidRPr="003B5382" w14:paraId="2E6E949D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6A46FA2" w14:textId="77777777" w:rsidR="00936526" w:rsidRPr="003B5382" w:rsidRDefault="007C2B05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170050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D5B5246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37018A6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100ct IDA</w:t>
                                  </w:r>
                                </w:p>
                              </w:tc>
                            </w:tr>
                            <w:tr w:rsidR="000830B3" w:rsidRPr="003B5382" w14:paraId="33DBAFD9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3480BB2" w14:textId="77777777" w:rsidR="00936526" w:rsidRPr="003B5382" w:rsidRDefault="007C2B05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170052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DF5A280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367E57D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120ct IDA</w:t>
                                  </w:r>
                                </w:p>
                              </w:tc>
                            </w:tr>
                            <w:tr w:rsidR="000830B3" w:rsidRPr="003B5382" w14:paraId="0DA95D9F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DF5DD98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170107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C42C7D1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8F86E3A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2 IDA 10</w:t>
                                  </w:r>
                                </w:p>
                              </w:tc>
                            </w:tr>
                            <w:tr w:rsidR="000830B3" w:rsidRPr="003B5382" w14:paraId="32480D20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579593B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170110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B60F651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1D638A6" w14:textId="77777777" w:rsidR="00936526" w:rsidRPr="003B5382" w:rsidRDefault="007C2B05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B5382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26oz utl</w:t>
                                  </w:r>
                                </w:p>
                              </w:tc>
                            </w:tr>
                            <w:tr w:rsidR="000830B3" w:rsidRPr="003B5382" w14:paraId="3F7FA442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12C4FC8" w14:textId="77777777" w:rsidR="00936526" w:rsidRPr="003B5382" w:rsidRDefault="0093652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BFD663F" w14:textId="77777777" w:rsidR="00936526" w:rsidRPr="003B5382" w:rsidRDefault="0093652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34880BC" w14:textId="77777777" w:rsidR="00936526" w:rsidRPr="003B5382" w:rsidRDefault="0093652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830B3" w:rsidRPr="003B5382" w14:paraId="502768CF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ECD4A7A" w14:textId="77777777" w:rsidR="00936526" w:rsidRPr="003B5382" w:rsidRDefault="0093652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4AEDD46" w14:textId="77777777" w:rsidR="00936526" w:rsidRPr="003B5382" w:rsidRDefault="0093652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36B8DB1" w14:textId="77777777" w:rsidR="00936526" w:rsidRPr="003B5382" w:rsidRDefault="0093652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ECBF2B" w14:textId="1058D654" w:rsidR="00936526" w:rsidRPr="003B5382" w:rsidRDefault="00936526" w:rsidP="00B75B0D">
                            <w:pPr>
                              <w:spacing w:after="240"/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4E8DD" id="Text Box 3" o:spid="_x0000_s1027" type="#_x0000_t202" style="position:absolute;margin-left:-45pt;margin-top:162pt;width:315pt;height:25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" filled="f" stroked="f">
                <v:path arrowok="t"/>
                <v:textbox inset=",7.2pt,,7.2pt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222"/>
                        <w:gridCol w:w="3111"/>
                        <w:gridCol w:w="1694"/>
                      </w:tblGrid>
                      <w:tr w:rsidR="000830B3" w:rsidRPr="003B5382" w14:paraId="40523695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57C5738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170044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E2AED30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FDA2F38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40ct IDA</w:t>
                            </w:r>
                          </w:p>
                        </w:tc>
                      </w:tr>
                      <w:tr w:rsidR="000830B3" w:rsidRPr="003B5382" w14:paraId="3687D714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D04D7A9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170045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DD22698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21F5189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50ct IDA</w:t>
                            </w:r>
                          </w:p>
                        </w:tc>
                      </w:tr>
                      <w:tr w:rsidR="000830B3" w:rsidRPr="003B5382" w14:paraId="77D3D0C0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452D9BC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170046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977AF01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F818B90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60ct IDA</w:t>
                            </w:r>
                          </w:p>
                        </w:tc>
                      </w:tr>
                      <w:tr w:rsidR="000830B3" w:rsidRPr="003B5382" w14:paraId="374B2D94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3FC53DB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170047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229C702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7C47863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70ct IDA</w:t>
                            </w:r>
                          </w:p>
                        </w:tc>
                      </w:tr>
                      <w:tr w:rsidR="000830B3" w:rsidRPr="003B5382" w14:paraId="2F875CBB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A2068C5" w14:textId="77777777" w:rsidR="00936526" w:rsidRPr="003B5382" w:rsidRDefault="007C2B05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170048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8603DE3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F32EBA9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80ct IDA</w:t>
                            </w:r>
                          </w:p>
                        </w:tc>
                      </w:tr>
                      <w:tr w:rsidR="000830B3" w:rsidRPr="003B5382" w14:paraId="52976FAF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6FD3D75" w14:textId="77777777" w:rsidR="00936526" w:rsidRPr="003B5382" w:rsidRDefault="007C2B05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170049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C2BB54D" w14:textId="72AD1858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3D7384B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90ct IDA</w:t>
                            </w:r>
                          </w:p>
                        </w:tc>
                      </w:tr>
                      <w:tr w:rsidR="000830B3" w:rsidRPr="003B5382" w14:paraId="2E6E949D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6A46FA2" w14:textId="77777777" w:rsidR="00936526" w:rsidRPr="003B5382" w:rsidRDefault="007C2B05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170050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D5B5246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37018A6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100ct IDA</w:t>
                            </w:r>
                          </w:p>
                        </w:tc>
                      </w:tr>
                      <w:tr w:rsidR="000830B3" w:rsidRPr="003B5382" w14:paraId="33DBAFD9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3480BB2" w14:textId="77777777" w:rsidR="00936526" w:rsidRPr="003B5382" w:rsidRDefault="007C2B05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170052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DF5A280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367E57D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120ct IDA</w:t>
                            </w:r>
                          </w:p>
                        </w:tc>
                      </w:tr>
                      <w:tr w:rsidR="000830B3" w:rsidRPr="003B5382" w14:paraId="0DA95D9F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DF5DD98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170107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C42C7D1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8F86E3A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2 IDA 10</w:t>
                            </w:r>
                          </w:p>
                        </w:tc>
                      </w:tr>
                      <w:tr w:rsidR="000830B3" w:rsidRPr="003B5382" w14:paraId="32480D20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579593B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170110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B60F651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1D638A6" w14:textId="77777777" w:rsidR="00936526" w:rsidRPr="003B5382" w:rsidRDefault="007C2B05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26oz utl</w:t>
                            </w:r>
                          </w:p>
                        </w:tc>
                      </w:tr>
                      <w:tr w:rsidR="000830B3" w:rsidRPr="003B5382" w14:paraId="3F7FA442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12C4FC8" w14:textId="77777777" w:rsidR="00936526" w:rsidRPr="003B5382" w:rsidRDefault="0093652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BFD663F" w14:textId="77777777" w:rsidR="00936526" w:rsidRPr="003B5382" w:rsidRDefault="0093652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34880BC" w14:textId="77777777" w:rsidR="00936526" w:rsidRPr="003B5382" w:rsidRDefault="0093652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</w:tr>
                      <w:tr w:rsidR="000830B3" w:rsidRPr="003B5382" w14:paraId="502768CF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ECD4A7A" w14:textId="77777777" w:rsidR="00936526" w:rsidRPr="003B5382" w:rsidRDefault="0093652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4AEDD46" w14:textId="77777777" w:rsidR="00936526" w:rsidRPr="003B5382" w:rsidRDefault="0093652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36B8DB1" w14:textId="77777777" w:rsidR="00936526" w:rsidRPr="003B5382" w:rsidRDefault="0093652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2ECBF2B" w14:textId="1058D654" w:rsidR="00936526" w:rsidRPr="003B5382" w:rsidRDefault="00936526" w:rsidP="00B75B0D">
                      <w:pPr>
                        <w:spacing w:after="240"/>
                        <w:jc w:val="center"/>
                        <w:rPr>
                          <w:rFonts w:ascii="Trebuchet MS" w:hAnsi="Trebuchet MS"/>
                          <w:caps/>
                          <w:color w:val="5A4B42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04F3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C65B0B3" wp14:editId="51F2DBF1">
                <wp:simplePos x="0" y="0"/>
                <wp:positionH relativeFrom="column">
                  <wp:posOffset>-570865</wp:posOffset>
                </wp:positionH>
                <wp:positionV relativeFrom="paragraph">
                  <wp:posOffset>574040</wp:posOffset>
                </wp:positionV>
                <wp:extent cx="4000500" cy="19431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13108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A1923" w14:textId="5EEC7F19" w:rsidR="00936526" w:rsidRPr="003B5382" w:rsidRDefault="007C2B05" w:rsidP="00320440">
                            <w:pPr>
                              <w:spacing w:after="120"/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t>Idaho</w:t>
                            </w:r>
                            <w:r w:rsidRPr="003B5382">
                              <w:rPr>
                                <w:rFonts w:ascii="Trebuchet MS" w:hAnsi="Trebuchet MS"/>
                                <w:color w:val="5A4B42"/>
                                <w:sz w:val="28"/>
                                <w:vertAlign w:val="superscript"/>
                              </w:rPr>
                              <w:t>®</w:t>
                            </w:r>
                            <w:r w:rsidRPr="003B5382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t xml:space="preserve"> potatoes are an economical and delicious way to add big nutrition to your menu!</w:t>
                            </w:r>
                            <w:r w:rsidR="00320440" w:rsidRPr="003B5382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t xml:space="preserve"> </w:t>
                            </w:r>
                            <w:r w:rsidRPr="003B5382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t xml:space="preserve">And with all the choices below, </w:t>
                            </w:r>
                            <w:r w:rsidRPr="003B5382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br/>
                              <w:t>you’re sure to find</w:t>
                            </w:r>
                            <w:r w:rsidRPr="003B5382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br/>
                            </w: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36"/>
                              </w:rPr>
                              <w:t>The Right Size for the Job!</w:t>
                            </w:r>
                          </w:p>
                          <w:p w14:paraId="5CF329F5" w14:textId="77777777" w:rsidR="00936526" w:rsidRPr="003B5382" w:rsidRDefault="007C2B05" w:rsidP="00C36A95">
                            <w:pPr>
                              <w:spacing w:after="120"/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</w:rPr>
                            </w:pPr>
                            <w:r w:rsidRPr="003B5382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5B0B3" id="Text Box 2" o:spid="_x0000_s1028" type="#_x0000_t202" style="position:absolute;margin-left:-44.95pt;margin-top:45.2pt;width:315pt;height:15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" filled="f" stroked="f">
                <v:path arrowok="t"/>
                <v:textbox inset=",7.2pt,,7.2pt">
                  <w:txbxContent>
                    <w:p w14:paraId="508A1923" w14:textId="5EEC7F19" w:rsidR="00936526" w:rsidRPr="003B5382" w:rsidRDefault="007C2B05" w:rsidP="00320440">
                      <w:pPr>
                        <w:spacing w:after="120"/>
                        <w:jc w:val="center"/>
                        <w:rPr>
                          <w:rFonts w:ascii="Trebuchet MS" w:hAnsi="Trebuchet MS"/>
                          <w:color w:val="5A4B42"/>
                          <w:sz w:val="28"/>
                        </w:rPr>
                      </w:pPr>
                      <w:r w:rsidRPr="003B5382">
                        <w:rPr>
                          <w:rFonts w:ascii="Trebuchet MS" w:hAnsi="Trebuchet MS"/>
                          <w:color w:val="5A4B42"/>
                          <w:sz w:val="28"/>
                        </w:rPr>
                        <w:t>Idaho</w:t>
                      </w:r>
                      <w:r w:rsidRPr="003B5382">
                        <w:rPr>
                          <w:rFonts w:ascii="Trebuchet MS" w:hAnsi="Trebuchet MS"/>
                          <w:color w:val="5A4B42"/>
                          <w:sz w:val="28"/>
                          <w:vertAlign w:val="superscript"/>
                        </w:rPr>
                        <w:t>®</w:t>
                      </w:r>
                      <w:r w:rsidRPr="003B5382">
                        <w:rPr>
                          <w:rFonts w:ascii="Trebuchet MS" w:hAnsi="Trebuchet MS"/>
                          <w:color w:val="5A4B42"/>
                          <w:sz w:val="28"/>
                        </w:rPr>
                        <w:t xml:space="preserve"> potatoes are an economical and delicious way to add big nutrition to your menu!</w:t>
                      </w:r>
                      <w:r w:rsidR="00320440" w:rsidRPr="003B5382">
                        <w:rPr>
                          <w:rFonts w:ascii="Trebuchet MS" w:hAnsi="Trebuchet MS"/>
                          <w:color w:val="5A4B42"/>
                          <w:sz w:val="28"/>
                        </w:rPr>
                        <w:t xml:space="preserve"> </w:t>
                      </w:r>
                      <w:r w:rsidRPr="003B5382">
                        <w:rPr>
                          <w:rFonts w:ascii="Trebuchet MS" w:hAnsi="Trebuchet MS"/>
                          <w:color w:val="5A4B42"/>
                          <w:sz w:val="28"/>
                        </w:rPr>
                        <w:t xml:space="preserve">And with all the choices below, </w:t>
                      </w:r>
                      <w:r w:rsidRPr="003B5382">
                        <w:rPr>
                          <w:rFonts w:ascii="Trebuchet MS" w:hAnsi="Trebuchet MS"/>
                          <w:color w:val="5A4B42"/>
                          <w:sz w:val="28"/>
                        </w:rPr>
                        <w:br/>
                        <w:t>you’re sure to find</w:t>
                      </w:r>
                      <w:r w:rsidRPr="003B5382">
                        <w:rPr>
                          <w:rFonts w:ascii="Trebuchet MS" w:hAnsi="Trebuchet MS"/>
                          <w:color w:val="5A4B42"/>
                          <w:sz w:val="28"/>
                        </w:rPr>
                        <w:br/>
                      </w:r>
                      <w:r w:rsidRPr="003B5382">
                        <w:rPr>
                          <w:rFonts w:ascii="Trebuchet MS" w:hAnsi="Trebuchet MS"/>
                          <w:caps/>
                          <w:color w:val="5A4B42"/>
                          <w:sz w:val="36"/>
                        </w:rPr>
                        <w:t>The Right Size for the Job!</w:t>
                      </w:r>
                    </w:p>
                    <w:p w14:paraId="5CF329F5" w14:textId="77777777" w:rsidR="00936526" w:rsidRPr="003B5382" w:rsidRDefault="007C2B05" w:rsidP="00C36A95">
                      <w:pPr>
                        <w:spacing w:after="120"/>
                        <w:jc w:val="center"/>
                        <w:rPr>
                          <w:rFonts w:ascii="Trebuchet MS" w:hAnsi="Trebuchet MS"/>
                          <w:caps/>
                          <w:color w:val="5A4B42"/>
                          <w:sz w:val="24"/>
                        </w:rPr>
                      </w:pPr>
                      <w:r w:rsidRPr="003B5382">
                        <w:rPr>
                          <w:rFonts w:ascii="Trebuchet MS" w:hAnsi="Trebuchet MS"/>
                          <w:caps/>
                          <w:color w:val="5A4B42"/>
                          <w:sz w:val="24"/>
                        </w:rPr>
                        <w:t>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936526" w:rsidSect="00702525">
      <w:headerReference w:type="default" r:id="rId7"/>
      <w:pgSz w:w="12240" w:h="15840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C1A76" w14:textId="77777777" w:rsidR="00912708" w:rsidRDefault="00912708">
      <w:r>
        <w:separator/>
      </w:r>
    </w:p>
  </w:endnote>
  <w:endnote w:type="continuationSeparator" w:id="0">
    <w:p w14:paraId="7DDE47F8" w14:textId="77777777" w:rsidR="00912708" w:rsidRDefault="00912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07575" w14:textId="77777777" w:rsidR="00912708" w:rsidRDefault="00912708">
      <w:r>
        <w:separator/>
      </w:r>
    </w:p>
  </w:footnote>
  <w:footnote w:type="continuationSeparator" w:id="0">
    <w:p w14:paraId="1C7C6E3E" w14:textId="77777777" w:rsidR="00912708" w:rsidRDefault="00912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A2D9C" w14:textId="77777777" w:rsidR="00936526" w:rsidRDefault="005830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999401" wp14:editId="01361D63">
              <wp:simplePos x="0" y="0"/>
              <wp:positionH relativeFrom="column">
                <wp:posOffset>-1016000</wp:posOffset>
              </wp:positionH>
              <wp:positionV relativeFrom="paragraph">
                <wp:posOffset>-546101</wp:posOffset>
              </wp:positionV>
              <wp:extent cx="7937500" cy="10272059"/>
              <wp:effectExtent l="0" t="0" r="0" b="0"/>
              <wp:wrapNone/>
              <wp:docPr id="84315372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37500" cy="102720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227B7" w14:textId="0721E251" w:rsidR="00936526" w:rsidRDefault="00504F3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F3FED7" wp14:editId="7F31DA71">
                                <wp:extent cx="7774119" cy="10060625"/>
                                <wp:effectExtent l="0" t="0" r="0" b="0"/>
                                <wp:docPr id="629528838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29528838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4119" cy="10060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9940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80pt;margin-top:-43pt;width:625pt;height:80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" filled="f" stroked="f">
              <v:path arrowok="t"/>
              <v:textbox inset=",7.2pt,,7.2pt">
                <w:txbxContent>
                  <w:p w14:paraId="5F9227B7" w14:textId="0721E251" w:rsidR="00936526" w:rsidRDefault="00504F35">
                    <w:r>
                      <w:rPr>
                        <w:noProof/>
                      </w:rPr>
                      <w:drawing>
                        <wp:inline distT="0" distB="0" distL="0" distR="0" wp14:anchorId="39F3FED7" wp14:editId="7F31DA71">
                          <wp:extent cx="7774119" cy="10060625"/>
                          <wp:effectExtent l="0" t="0" r="0" b="0"/>
                          <wp:docPr id="629528838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29528838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4119" cy="10060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35"/>
    <w:rsid w:val="000830B3"/>
    <w:rsid w:val="000D1D20"/>
    <w:rsid w:val="000F3EB9"/>
    <w:rsid w:val="001F5444"/>
    <w:rsid w:val="00320440"/>
    <w:rsid w:val="003556FD"/>
    <w:rsid w:val="003B5382"/>
    <w:rsid w:val="003E408C"/>
    <w:rsid w:val="00424476"/>
    <w:rsid w:val="00504F35"/>
    <w:rsid w:val="00583000"/>
    <w:rsid w:val="005D7D8C"/>
    <w:rsid w:val="007C2B05"/>
    <w:rsid w:val="008B509F"/>
    <w:rsid w:val="008D2CED"/>
    <w:rsid w:val="00912708"/>
    <w:rsid w:val="00936526"/>
    <w:rsid w:val="009A05FA"/>
    <w:rsid w:val="00A00C65"/>
    <w:rsid w:val="00AE446E"/>
    <w:rsid w:val="00B849FE"/>
    <w:rsid w:val="00CB03D5"/>
    <w:rsid w:val="00F77A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47E32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BE1"/>
    <w:rPr>
      <w:rFonts w:ascii="Arial" w:hAnsi="Arial"/>
      <w:kern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D9F"/>
    <w:rPr>
      <w:rFonts w:ascii="Arial" w:hAnsi="Arial"/>
      <w:kern w:val="16"/>
    </w:rPr>
  </w:style>
  <w:style w:type="paragraph" w:styleId="Footer">
    <w:name w:val="footer"/>
    <w:basedOn w:val="Normal"/>
    <w:link w:val="Foot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D9F"/>
    <w:rPr>
      <w:rFonts w:ascii="Arial" w:hAnsi="Arial"/>
      <w:kern w:val="16"/>
    </w:rPr>
  </w:style>
  <w:style w:type="table" w:styleId="TableGrid">
    <w:name w:val="Table Grid"/>
    <w:basedOn w:val="TableNormal"/>
    <w:uiPriority w:val="59"/>
    <w:rsid w:val="00B75B0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IPC Template-Nutrition.dotx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Rosel</dc:creator>
  <cp:keywords/>
  <cp:lastModifiedBy>Isabelle Rosel</cp:lastModifiedBy>
  <cp:revision>2</cp:revision>
  <cp:lastPrinted>2014-07-14T18:38:00Z</cp:lastPrinted>
  <dcterms:created xsi:type="dcterms:W3CDTF">2025-10-02T16:26:00Z</dcterms:created>
  <dcterms:modified xsi:type="dcterms:W3CDTF">2025-10-02T16:26:00Z</dcterms:modified>
</cp:coreProperties>
</file>